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996" w:rsidRPr="00834350" w:rsidRDefault="00D14996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pt;margin-top:14.15pt;width:57.25pt;height:61.2pt;z-index:251660288;mso-wrap-style:none" filled="f" stroked="f">
            <v:textbox style="mso-next-textbox:#_x0000_s1026;mso-fit-shape-to-text:t">
              <w:txbxContent>
                <w:p w:rsidR="00D14996" w:rsidRDefault="00D14996" w:rsidP="006C4547"/>
              </w:txbxContent>
            </v:textbox>
          </v:shape>
        </w:pict>
      </w:r>
      <w:r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D14996" w:rsidRPr="00834350" w:rsidRDefault="00D14996" w:rsidP="004A261D">
      <w:pPr>
        <w:rPr>
          <w:noProof/>
        </w:rPr>
      </w:pPr>
      <w:r>
        <w:rPr>
          <w:noProof/>
        </w:rPr>
        <w:pict>
          <v:shape id="_x0000_s1027" type="#_x0000_t202" style="position:absolute;margin-left:-9pt;margin-top:-7.35pt;width:1in;height:36pt;z-index:251655168" filled="f" stroked="f">
            <v:textbox>
              <w:txbxContent>
                <w:p w:rsidR="00D14996" w:rsidRDefault="00D14996" w:rsidP="00652B4E">
                  <w:r>
                    <w:rPr>
                      <w:rFonts w:hint="eastAsia"/>
                    </w:rPr>
                    <w:t>【附件一】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0;margin-top:0;width:59pt;height:153.95pt;z-index:251659264;mso-position-horizontal:center" filled="f" stroked="f">
            <v:textbox style="mso-next-textbox:#_x0000_s1028;mso-fit-shape-to-text:t">
              <w:txbxContent>
                <w:p w:rsidR="00D14996" w:rsidRDefault="00D14996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8pt;margin-top:14.15pt;width:57.25pt;height:61.2pt;z-index:251656192;mso-wrap-style:none" filled="f" stroked="f">
            <v:textbox style="mso-next-textbox:#_x0000_s1029;mso-fit-shape-to-text:t">
              <w:txbxContent>
                <w:p w:rsidR="00D14996" w:rsidRDefault="00D14996" w:rsidP="00652B4E"/>
              </w:txbxContent>
            </v:textbox>
          </v:shape>
        </w:pict>
      </w:r>
      <w:r w:rsidRPr="00347EC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6" o:spid="_x0000_i1025" type="#_x0000_t75" style="width:36.6pt;height:40.8pt;visibility:visible">
            <v:imagedata r:id="rId6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D14996" w:rsidRPr="00834350" w:rsidRDefault="00D14996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D14996" w:rsidRPr="00834350" w:rsidRDefault="00D14996" w:rsidP="00652B4E">
      <w:pPr>
        <w:snapToGrid w:val="0"/>
        <w:rPr>
          <w:rFonts w:ascii="新細明體"/>
          <w:sz w:val="22"/>
          <w:szCs w:val="22"/>
        </w:rPr>
      </w:pPr>
    </w:p>
    <w:p w:rsidR="00D14996" w:rsidRPr="00834350" w:rsidRDefault="00D14996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D14996" w:rsidRPr="00834350" w:rsidRDefault="00D14996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D14996" w:rsidRPr="00834350" w:rsidRDefault="00D14996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D14996" w:rsidRPr="00834350" w:rsidRDefault="00D14996" w:rsidP="00652B4E">
      <w:pPr>
        <w:rPr>
          <w:noProof/>
        </w:rPr>
      </w:pPr>
      <w:r w:rsidRPr="005C183D">
        <w:rPr>
          <w:rFonts w:ascii="新細明體"/>
          <w:b/>
          <w:noProof/>
          <w:sz w:val="26"/>
          <w:szCs w:val="26"/>
        </w:rPr>
        <w:pict>
          <v:shape id="圖片 1" o:spid="_x0000_i1026" type="#_x0000_t75" style="width:39.6pt;height:42.6pt;visibility:visible">
            <v:imagedata r:id="rId7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D14996" w:rsidRPr="00834350" w:rsidRDefault="00D14996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D14996" w:rsidRPr="00834350" w:rsidRDefault="00D14996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D14996" w:rsidRPr="00834350" w:rsidRDefault="00D14996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D14996" w:rsidRPr="00834350" w:rsidRDefault="00D14996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D14996" w:rsidRPr="00834350" w:rsidRDefault="00D14996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（二）公視營隊參與者（動畫營、小記者營、青少年行動微電影創作營）。</w:t>
      </w:r>
    </w:p>
    <w:p w:rsidR="00D14996" w:rsidRPr="00834350" w:rsidRDefault="00D14996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D14996" w:rsidRPr="00834350" w:rsidRDefault="00D14996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D14996" w:rsidRPr="00834350" w:rsidRDefault="00D14996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D14996" w:rsidRPr="00834350" w:rsidRDefault="00D14996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5C183D">
        <w:rPr>
          <w:rFonts w:ascii="新細明體"/>
          <w:b/>
          <w:noProof/>
          <w:sz w:val="26"/>
          <w:szCs w:val="26"/>
        </w:rPr>
        <w:pict>
          <v:shape id="圖片 4" o:spid="_x0000_i1027" type="#_x0000_t75" style="width:42pt;height:45pt;visibility:visible">
            <v:imagedata r:id="rId8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D14996" w:rsidRPr="00834350" w:rsidRDefault="00D14996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D14996" w:rsidRPr="00834350" w:rsidRDefault="00D14996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Year" w:val="2016"/>
          <w:attr w:name="Month" w:val="0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D14996" w:rsidRPr="00834350" w:rsidRDefault="00D14996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Year" w:val="2016"/>
          <w:attr w:name="Month" w:val="04"/>
          <w:attr w:name="Day" w:val="03"/>
          <w:attr w:name="IsLunarDate" w:val="False"/>
          <w:attr w:name="IsROCDate" w:val="False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D14996" w:rsidRPr="00834350" w:rsidRDefault="00D14996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Year" w:val="2016"/>
          <w:attr w:name="Month" w:val="04"/>
          <w:attr w:name="Day" w:val="04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D14996" w:rsidRPr="00834350" w:rsidRDefault="00D14996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D14996" w:rsidRPr="00834350" w:rsidRDefault="00D14996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D14996" w:rsidRPr="00834350" w:rsidRDefault="00D14996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D14996" w:rsidRPr="00834350" w:rsidRDefault="00D14996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w:pict>
          <v:shape id="_x0000_s1030" type="#_x0000_t202" style="position:absolute;margin-left:0;margin-top:.75pt;width:43.6pt;height:152.15pt;z-index:251658240;mso-position-horizontal:center" filled="f" strokecolor="white">
            <v:textbox style="mso-fit-shape-to-text:t">
              <w:txbxContent>
                <w:p w:rsidR="00D14996" w:rsidRDefault="00D14996"/>
              </w:txbxContent>
            </v:textbox>
          </v:shape>
        </w:pict>
      </w:r>
    </w:p>
    <w:p w:rsidR="00D14996" w:rsidRPr="00834350" w:rsidRDefault="00D14996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5C183D">
        <w:rPr>
          <w:rFonts w:ascii="新細明體"/>
          <w:b/>
          <w:noProof/>
          <w:sz w:val="26"/>
          <w:szCs w:val="26"/>
        </w:rPr>
        <w:pict>
          <v:shape id="圖片 7" o:spid="_x0000_i1028" type="#_x0000_t75" style="width:28.8pt;height:35.4pt;visibility:visible">
            <v:imagedata r:id="rId9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D14996" w:rsidRPr="00834350" w:rsidRDefault="00D14996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D14996" w:rsidRPr="00834350" w:rsidRDefault="00D14996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D14996" w:rsidRPr="00834350" w:rsidRDefault="00D14996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D14996" w:rsidRPr="00834350" w:rsidRDefault="00D14996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D14996" w:rsidRPr="00834350" w:rsidRDefault="00D14996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D14996" w:rsidRPr="00834350" w:rsidRDefault="00D14996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D14996" w:rsidRPr="00834350" w:rsidRDefault="00D14996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D14996" w:rsidRPr="00834350" w:rsidRDefault="00D14996" w:rsidP="004A261D">
      <w:pPr>
        <w:pStyle w:val="BodyTextIndent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D14996" w:rsidRPr="00834350" w:rsidRDefault="00D14996" w:rsidP="004A261D">
      <w:pPr>
        <w:pStyle w:val="BodyTextIndent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5C183D">
        <w:rPr>
          <w:rFonts w:ascii="新細明體"/>
          <w:b/>
          <w:noProof/>
          <w:sz w:val="26"/>
          <w:szCs w:val="26"/>
        </w:rPr>
        <w:pict>
          <v:shape id="圖片 10" o:spid="_x0000_i1029" type="#_x0000_t75" style="width:55.2pt;height:48pt;visibility:visible">
            <v:imagedata r:id="rId10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D14996" w:rsidRPr="00834350" w:rsidRDefault="00D14996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D14996" w:rsidRPr="00834350" w:rsidRDefault="00D14996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D14996" w:rsidRPr="00834350" w:rsidRDefault="00D14996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D14996" w:rsidRPr="00834350" w:rsidRDefault="00D14996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Year" w:val="2016"/>
          <w:attr w:name="Month" w:val="3"/>
          <w:attr w:name="Day" w:val="18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D14996" w:rsidRPr="00834350" w:rsidRDefault="00D14996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D14996" w:rsidRPr="00834350" w:rsidRDefault="00D14996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D14996" w:rsidRPr="00834350" w:rsidRDefault="00D14996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D14996" w:rsidRPr="00834350" w:rsidRDefault="00D14996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D14996" w:rsidRPr="00834350" w:rsidRDefault="00D14996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D14996" w:rsidRPr="00834350" w:rsidRDefault="00D14996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D14996" w:rsidRPr="00834350" w:rsidRDefault="00D14996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D14996" w:rsidRPr="00834350" w:rsidRDefault="00D14996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D14996" w:rsidRPr="00834350" w:rsidRDefault="00D14996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D14996" w:rsidRPr="00834350" w:rsidRDefault="00D14996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D14996" w:rsidRPr="00834350" w:rsidRDefault="00D14996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D14996" w:rsidRPr="00834350" w:rsidRDefault="00D14996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D14996" w:rsidRPr="00834350" w:rsidRDefault="00D14996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w:pict>
          <v:shape id="_x0000_s1031" type="#_x0000_t202" style="position:absolute;left:0;text-align:left;margin-left:-21.25pt;margin-top:27.5pt;width:57.25pt;height:61.2pt;z-index:251657216;mso-wrap-style:none" filled="f" stroked="f">
            <v:textbox style="mso-next-textbox:#_x0000_s1031;mso-fit-shape-to-text:t">
              <w:txbxContent>
                <w:p w:rsidR="00D14996" w:rsidRPr="0096707E" w:rsidRDefault="00D14996" w:rsidP="0096707E">
                  <w:r w:rsidRPr="00347EC1">
                    <w:rPr>
                      <w:noProof/>
                    </w:rPr>
                    <w:pict>
                      <v:shape id="圖片 13" o:spid="_x0000_i1031" type="#_x0000_t75" style="width:37.2pt;height:37.2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sz w:val="22"/>
            <w:szCs w:val="22"/>
          </w:rPr>
          <w:t>3</w:t>
        </w:r>
        <w:r w:rsidRPr="00834350">
          <w:rPr>
            <w:rFonts w:hint="eastAsia"/>
            <w:sz w:val="22"/>
            <w:szCs w:val="22"/>
          </w:rPr>
          <w:t>月</w:t>
        </w:r>
        <w:r w:rsidRPr="00834350">
          <w:rPr>
            <w:sz w:val="22"/>
            <w:szCs w:val="22"/>
          </w:rPr>
          <w:t>26</w:t>
        </w:r>
        <w:r w:rsidRPr="00834350">
          <w:rPr>
            <w:rFonts w:hint="eastAsia"/>
            <w:sz w:val="22"/>
            <w:szCs w:val="22"/>
          </w:rPr>
          <w:t>日</w:t>
        </w:r>
      </w:smartTag>
      <w:r w:rsidRPr="00834350">
        <w:rPr>
          <w:sz w:val="22"/>
          <w:szCs w:val="22"/>
        </w:rPr>
        <w:t>(</w:t>
      </w:r>
      <w:r w:rsidRPr="00834350">
        <w:rPr>
          <w:rFonts w:hint="eastAsia"/>
          <w:sz w:val="22"/>
          <w:szCs w:val="22"/>
        </w:rPr>
        <w:t>六</w:t>
      </w:r>
      <w:r w:rsidRPr="00834350">
        <w:rPr>
          <w:sz w:val="22"/>
          <w:szCs w:val="22"/>
        </w:rPr>
        <w:t>)22</w:t>
      </w:r>
      <w:r w:rsidRPr="00834350">
        <w:rPr>
          <w:rFonts w:hint="eastAsia"/>
          <w:sz w:val="22"/>
          <w:szCs w:val="22"/>
        </w:rPr>
        <w:t>：</w:t>
      </w:r>
      <w:r w:rsidRPr="00834350">
        <w:rPr>
          <w:sz w:val="22"/>
          <w:szCs w:val="22"/>
        </w:rPr>
        <w:t>00</w:t>
      </w:r>
      <w:r w:rsidRPr="00834350">
        <w:rPr>
          <w:rFonts w:hint="eastAsia"/>
          <w:sz w:val="22"/>
          <w:szCs w:val="22"/>
        </w:rPr>
        <w:t>前，於公視教育資源網公告兒童評審正取與備取名單</w:t>
      </w:r>
      <w:r w:rsidRPr="00834350">
        <w:rPr>
          <w:rFonts w:ascii="新細明體" w:hAnsi="新細明體" w:hint="eastAsia"/>
          <w:sz w:val="22"/>
          <w:szCs w:val="22"/>
        </w:rPr>
        <w:t>，</w:t>
      </w:r>
      <w:r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Year" w:val="2016"/>
          <w:attr w:name="Month" w:val="3"/>
          <w:attr w:name="Day" w:val="28"/>
          <w:attr w:name="IsLunarDate" w:val="False"/>
          <w:attr w:name="IsROCDate" w:val="False"/>
        </w:smartTagPr>
        <w:r w:rsidRPr="00834350">
          <w:rPr>
            <w:sz w:val="22"/>
            <w:szCs w:val="22"/>
          </w:rPr>
          <w:t>3</w:t>
        </w:r>
        <w:r w:rsidRPr="00834350">
          <w:rPr>
            <w:rFonts w:hint="eastAsia"/>
            <w:sz w:val="22"/>
            <w:szCs w:val="22"/>
          </w:rPr>
          <w:t>月</w:t>
        </w:r>
        <w:r w:rsidRPr="00834350">
          <w:rPr>
            <w:sz w:val="22"/>
            <w:szCs w:val="22"/>
          </w:rPr>
          <w:t>28</w:t>
        </w:r>
        <w:r w:rsidRPr="00834350">
          <w:rPr>
            <w:rFonts w:hint="eastAsia"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一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D14996" w:rsidRPr="00834350" w:rsidRDefault="00D14996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D14996" w:rsidRPr="00834350" w:rsidRDefault="00D14996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D14996" w:rsidRPr="00834350" w:rsidRDefault="00D14996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D14996" w:rsidRPr="00834350" w:rsidRDefault="00D14996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D14996" w:rsidRPr="00834350" w:rsidRDefault="00D14996" w:rsidP="00A3269E">
      <w:pPr>
        <w:snapToGrid w:val="0"/>
        <w:rPr>
          <w:rFonts w:ascii="新細明體"/>
          <w:sz w:val="22"/>
          <w:szCs w:val="22"/>
        </w:rPr>
      </w:pPr>
    </w:p>
    <w:p w:rsidR="00D14996" w:rsidRPr="00834350" w:rsidRDefault="00D14996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5C183D">
        <w:rPr>
          <w:rFonts w:ascii="新細明體"/>
          <w:b/>
          <w:noProof/>
          <w:sz w:val="26"/>
          <w:szCs w:val="26"/>
        </w:rPr>
        <w:pict>
          <v:shape id="圖片 16" o:spid="_x0000_i1032" type="#_x0000_t75" style="width:51.6pt;height:56.4pt;visibility:visible">
            <v:imagedata r:id="rId12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D14996" w:rsidRPr="00834350" w:rsidRDefault="00D14996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D14996" w:rsidRPr="00834350" w:rsidRDefault="00D14996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D14996" w:rsidRPr="00834350" w:rsidRDefault="00D14996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D14996" w:rsidRPr="00834350" w:rsidRDefault="00D14996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D14996" w:rsidRPr="00834350" w:rsidRDefault="00D14996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UnitName" w:val="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D14996" w:rsidRPr="00834350" w:rsidRDefault="00D14996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D14996" w:rsidRPr="00834350" w:rsidRDefault="00D14996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D14996" w:rsidRPr="00834350" w:rsidRDefault="00D14996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D14996" w:rsidRPr="00834350" w:rsidRDefault="00D14996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3" w:history="1">
        <w:r w:rsidRPr="00834350">
          <w:rPr>
            <w:rStyle w:val="Hyperlink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D14996" w:rsidRPr="00834350" w:rsidRDefault="00D1499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D14996" w:rsidRPr="00834350" w:rsidRDefault="00D14996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D14996" w:rsidRPr="00834350" w:rsidRDefault="00D14996" w:rsidP="00151466">
      <w:pPr>
        <w:snapToGrid w:val="0"/>
        <w:spacing w:afterLines="5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D14996" w:rsidRPr="00834350" w:rsidRDefault="00D14996" w:rsidP="00151466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D14996" w:rsidRPr="00834350" w:rsidRDefault="00D14996" w:rsidP="00151466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D14996" w:rsidRPr="00834350" w:rsidRDefault="00D14996" w:rsidP="00151466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D14996" w:rsidRPr="00834350" w:rsidRDefault="00D14996" w:rsidP="00151466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D14996" w:rsidRPr="00834350" w:rsidRDefault="00D14996" w:rsidP="00151466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D14996" w:rsidRPr="00834350" w:rsidRDefault="00D14996" w:rsidP="00151466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D14996" w:rsidRPr="00834350" w:rsidRDefault="00D14996" w:rsidP="00151466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D14996" w:rsidRPr="00834350" w:rsidRDefault="00D14996" w:rsidP="00151466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D14996" w:rsidRPr="00834350" w:rsidRDefault="00D14996" w:rsidP="00151466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D14996" w:rsidRPr="00834350" w:rsidRDefault="00D14996" w:rsidP="00151466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D14996" w:rsidRPr="00834350" w:rsidRDefault="00D14996" w:rsidP="00151466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D14996" w:rsidRPr="00834350" w:rsidRDefault="00D14996" w:rsidP="00151466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D14996" w:rsidRPr="00834350" w:rsidRDefault="00D14996" w:rsidP="00151466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D14996" w:rsidRPr="00834350" w:rsidRDefault="00D14996" w:rsidP="00151466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D14996" w:rsidRPr="00834350" w:rsidRDefault="00D14996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D14996" w:rsidRPr="00834350" w:rsidRDefault="00D14996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D14996" w:rsidRPr="00834350" w:rsidRDefault="00D14996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D14996" w:rsidRPr="00834350" w:rsidRDefault="00D14996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D14996" w:rsidRPr="00834350" w:rsidRDefault="00D14996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D14996" w:rsidRPr="00834350" w:rsidRDefault="00D14996" w:rsidP="00151466">
      <w:pPr>
        <w:snapToGrid w:val="0"/>
        <w:spacing w:beforeLines="5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D14996" w:rsidRPr="00834350" w:rsidRDefault="00D14996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D14996" w:rsidRPr="00834350" w:rsidRDefault="00D14996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D14996" w:rsidRPr="00834350" w:rsidRDefault="00D14996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D14996" w:rsidRPr="00834350" w:rsidRDefault="00D14996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D14996" w:rsidRPr="00834350" w:rsidRDefault="00D14996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D14996" w:rsidRPr="00834350" w:rsidRDefault="00D14996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D14996" w:rsidRPr="00834350" w:rsidRDefault="00D14996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D14996" w:rsidRPr="00834350" w:rsidRDefault="00D14996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D14996" w:rsidRPr="00834350" w:rsidRDefault="00D14996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D14996" w:rsidRPr="00834350" w:rsidRDefault="00D14996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D14996" w:rsidRPr="00834350" w:rsidRDefault="00D14996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D14996" w:rsidRPr="00834350" w:rsidRDefault="00D14996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D14996" w:rsidRPr="00834350" w:rsidRDefault="00D14996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D14996" w:rsidRPr="00834350" w:rsidRDefault="00D14996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D14996" w:rsidRPr="00834350" w:rsidRDefault="00D14996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D14996" w:rsidRPr="00834350" w:rsidRDefault="00D14996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D14996" w:rsidRPr="00834350" w:rsidRDefault="00D14996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D14996" w:rsidRPr="00834350" w:rsidRDefault="00D14996" w:rsidP="00151466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D14996" w:rsidRPr="00834350" w:rsidRDefault="00D14996" w:rsidP="00151466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D14996" w:rsidRPr="00834350" w:rsidRDefault="00D14996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D14996" w:rsidRPr="00834350" w:rsidRDefault="00D14996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D14996" w:rsidRPr="00834350" w:rsidRDefault="00D14996" w:rsidP="00151466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</w:p>
    <w:p w:rsidR="00D14996" w:rsidRPr="00834350" w:rsidRDefault="00D14996" w:rsidP="00151466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D14996" w:rsidRPr="00834350" w:rsidRDefault="00D14996" w:rsidP="00151466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D14996" w:rsidRPr="00834350" w:rsidRDefault="00D14996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D14996" w:rsidRPr="00834350" w:rsidRDefault="00D14996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D14996" w:rsidRPr="00834350" w:rsidRDefault="00D14996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D14996" w:rsidRPr="00834350" w:rsidRDefault="00D14996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D14996" w:rsidRPr="00834350" w:rsidRDefault="00D14996" w:rsidP="00151466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Pr="00834350">
        <w:rPr>
          <w:rFonts w:ascii="新細明體" w:hAnsi="標楷體"/>
          <w:bCs/>
        </w:rPr>
        <w:t>(</w:t>
      </w:r>
      <w:r w:rsidRPr="00834350">
        <w:rPr>
          <w:rFonts w:ascii="新細明體" w:hAnsi="標楷體" w:hint="eastAsia"/>
          <w:bCs/>
        </w:rPr>
        <w:t>請自行選擇一部看過的電影</w:t>
      </w:r>
      <w:r w:rsidRPr="00834350">
        <w:rPr>
          <w:rFonts w:ascii="新細明體" w:hAnsi="標楷體"/>
          <w:bCs/>
        </w:rPr>
        <w:t>/</w:t>
      </w:r>
      <w:r w:rsidRPr="00834350">
        <w:rPr>
          <w:rFonts w:ascii="新細明體" w:hAnsi="標楷體" w:hint="eastAsia"/>
          <w:bCs/>
        </w:rPr>
        <w:t>電視劇</w:t>
      </w:r>
      <w:r w:rsidRPr="00834350">
        <w:rPr>
          <w:rFonts w:ascii="新細明體" w:hAnsi="標楷體"/>
          <w:bCs/>
        </w:rPr>
        <w:t>/</w:t>
      </w:r>
      <w:r w:rsidRPr="00834350">
        <w:rPr>
          <w:rFonts w:ascii="新細明體" w:hAnsi="標楷體" w:hint="eastAsia"/>
          <w:bCs/>
        </w:rPr>
        <w:t>動畫…，再試著回答以下問題</w:t>
      </w:r>
      <w:r w:rsidRPr="00834350">
        <w:rPr>
          <w:rFonts w:ascii="新細明體" w:hAnsi="標楷體"/>
          <w:bCs/>
        </w:rPr>
        <w:t>)</w:t>
      </w:r>
    </w:p>
    <w:p w:rsidR="00D14996" w:rsidRPr="00834350" w:rsidRDefault="00D14996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D14996" w:rsidRPr="00834350" w:rsidRDefault="00D14996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D14996" w:rsidRPr="00834350" w:rsidRDefault="00D14996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D14996" w:rsidRPr="00834350" w:rsidRDefault="00D14996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D14996" w:rsidRPr="00834350" w:rsidRDefault="00D14996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D14996" w:rsidRPr="00834350" w:rsidRDefault="00D14996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D14996" w:rsidRPr="00834350" w:rsidRDefault="00D14996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D14996" w:rsidRPr="00834350" w:rsidRDefault="00D14996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D14996" w:rsidRPr="00834350" w:rsidRDefault="00D14996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D14996" w:rsidRPr="00834350" w:rsidRDefault="00D14996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D14996" w:rsidRPr="00834350" w:rsidRDefault="00D14996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D14996" w:rsidRPr="00834350" w:rsidRDefault="00D14996" w:rsidP="002F2B24">
      <w:pPr>
        <w:snapToGrid w:val="0"/>
        <w:ind w:right="560"/>
        <w:rPr>
          <w:rFonts w:ascii="新細明體"/>
          <w:bCs/>
        </w:rPr>
      </w:pPr>
    </w:p>
    <w:p w:rsidR="00D14996" w:rsidRPr="00834350" w:rsidRDefault="00D14996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D14996" w:rsidRPr="00834350" w:rsidRDefault="00D14996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D14996" w:rsidRPr="00834350" w:rsidRDefault="00D14996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D14996" w:rsidRPr="00834350" w:rsidRDefault="00D14996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D14996" w:rsidRPr="00834350" w:rsidRDefault="00D14996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D14996" w:rsidRPr="00834350" w:rsidRDefault="00D14996">
      <w:pPr>
        <w:rPr>
          <w:rFonts w:ascii="標楷體" w:eastAsia="標楷體" w:hAnsi="標楷體"/>
          <w:sz w:val="25"/>
          <w:szCs w:val="25"/>
        </w:rPr>
      </w:pPr>
    </w:p>
    <w:p w:rsidR="00D14996" w:rsidRPr="00834350" w:rsidRDefault="00D14996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D14996" w:rsidRPr="00834350" w:rsidRDefault="00D14996" w:rsidP="00F342AF">
      <w:pPr>
        <w:spacing w:line="300" w:lineRule="exact"/>
        <w:rPr>
          <w:rFonts w:ascii="新細明體"/>
          <w:sz w:val="25"/>
          <w:szCs w:val="25"/>
        </w:rPr>
      </w:pPr>
    </w:p>
    <w:p w:rsidR="00D14996" w:rsidRPr="00834350" w:rsidRDefault="00D14996" w:rsidP="00F342AF">
      <w:pPr>
        <w:spacing w:line="300" w:lineRule="exact"/>
        <w:rPr>
          <w:rFonts w:ascii="新細明體"/>
          <w:sz w:val="25"/>
          <w:szCs w:val="25"/>
        </w:rPr>
      </w:pPr>
    </w:p>
    <w:p w:rsidR="00D14996" w:rsidRPr="00834350" w:rsidRDefault="00D14996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D14996" w:rsidRPr="00834350" w:rsidRDefault="00D14996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D14996" w:rsidRPr="00834350" w:rsidRDefault="00D14996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D14996" w:rsidRPr="00834350" w:rsidRDefault="00D14996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D14996" w:rsidRPr="00834350" w:rsidRDefault="00D1499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D14996" w:rsidRPr="00834350" w:rsidRDefault="00D14996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D14996" w:rsidRPr="00834350" w:rsidSect="001C7EAF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996" w:rsidRDefault="00D14996" w:rsidP="00F36367">
      <w:r>
        <w:separator/>
      </w:r>
    </w:p>
  </w:endnote>
  <w:endnote w:type="continuationSeparator" w:id="0">
    <w:p w:rsidR="00D14996" w:rsidRDefault="00D14996" w:rsidP="00F36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Batang">
    <w:altName w:val="?媊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996" w:rsidRDefault="00D14996">
    <w:pPr>
      <w:pStyle w:val="Footer"/>
      <w:jc w:val="center"/>
    </w:pPr>
    <w:fldSimple w:instr=" PAGE   \* MERGEFORMAT ">
      <w:r w:rsidRPr="00151466">
        <w:rPr>
          <w:noProof/>
          <w:lang w:val="zh-TW"/>
        </w:rPr>
        <w:t>1</w:t>
      </w:r>
    </w:fldSimple>
  </w:p>
  <w:p w:rsidR="00D14996" w:rsidRDefault="00D149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996" w:rsidRDefault="00D14996" w:rsidP="00F36367">
      <w:r>
        <w:separator/>
      </w:r>
    </w:p>
  </w:footnote>
  <w:footnote w:type="continuationSeparator" w:id="0">
    <w:p w:rsidR="00D14996" w:rsidRDefault="00D14996" w:rsidP="00F363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51466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47EC1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5C183D"/>
    <w:rsid w:val="00616407"/>
    <w:rsid w:val="00625630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14996"/>
    <w:rsid w:val="00D208D2"/>
    <w:rsid w:val="00D97488"/>
    <w:rsid w:val="00DF4F6D"/>
    <w:rsid w:val="00E32096"/>
    <w:rsid w:val="00E34D5C"/>
    <w:rsid w:val="00E57EB8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F2B2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amywang365@mail.pts.org.t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1325</Words>
  <Characters>7557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subject/>
  <dc:creator>amywang365</dc:creator>
  <cp:keywords/>
  <dc:description/>
  <cp:lastModifiedBy>20120628A3</cp:lastModifiedBy>
  <cp:revision>2</cp:revision>
  <dcterms:created xsi:type="dcterms:W3CDTF">2016-02-22T01:51:00Z</dcterms:created>
  <dcterms:modified xsi:type="dcterms:W3CDTF">2016-02-22T01:51:00Z</dcterms:modified>
</cp:coreProperties>
</file>