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94D" w:rsidRPr="00834350" w:rsidRDefault="000A794D" w:rsidP="006C4547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8pt;margin-top:14.15pt;width:57.25pt;height:61.2pt;z-index:251660288;mso-wrap-style:none" filled="f" stroked="f">
            <v:textbox style="mso-next-textbox:#_x0000_s1026;mso-fit-shape-to-text:t">
              <w:txbxContent>
                <w:p w:rsidR="000A794D" w:rsidRDefault="000A794D" w:rsidP="006C4547"/>
              </w:txbxContent>
            </v:textbox>
          </v:shape>
        </w:pict>
      </w:r>
      <w:r w:rsidRPr="00834350">
        <w:rPr>
          <w:rFonts w:ascii="標楷體" w:eastAsia="標楷體" w:hAnsi="標楷體" w:hint="eastAsia"/>
          <w:b/>
          <w:sz w:val="36"/>
          <w:szCs w:val="36"/>
        </w:rPr>
        <w:t>兒童評審召集</w:t>
      </w:r>
    </w:p>
    <w:p w:rsidR="000A794D" w:rsidRPr="00834350" w:rsidRDefault="000A794D" w:rsidP="004A261D">
      <w:pPr>
        <w:rPr>
          <w:noProof/>
        </w:rPr>
      </w:pPr>
      <w:r>
        <w:rPr>
          <w:noProof/>
        </w:rPr>
        <w:pict>
          <v:shape id="_x0000_s1027" type="#_x0000_t202" style="position:absolute;margin-left:-9pt;margin-top:-7.35pt;width:1in;height:36pt;z-index:251655168" filled="f" stroked="f">
            <v:textbox>
              <w:txbxContent>
                <w:p w:rsidR="000A794D" w:rsidRDefault="000A794D" w:rsidP="00652B4E">
                  <w:r>
                    <w:rPr>
                      <w:rFonts w:hint="eastAsia"/>
                    </w:rPr>
                    <w:t>【附件一】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0;margin-top:0;width:59pt;height:153.95pt;z-index:251659264;mso-position-horizontal:center" filled="f" stroked="f">
            <v:textbox style="mso-next-textbox:#_x0000_s1028;mso-fit-shape-to-text:t">
              <w:txbxContent>
                <w:p w:rsidR="000A794D" w:rsidRDefault="000A794D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-18pt;margin-top:14.15pt;width:57.25pt;height:61.2pt;z-index:251656192;mso-wrap-style:none" filled="f" stroked="f">
            <v:textbox style="mso-next-textbox:#_x0000_s1029;mso-fit-shape-to-text:t">
              <w:txbxContent>
                <w:p w:rsidR="000A794D" w:rsidRDefault="000A794D" w:rsidP="00652B4E"/>
              </w:txbxContent>
            </v:textbox>
          </v:shape>
        </w:pict>
      </w:r>
      <w:r w:rsidRPr="00936BE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36" o:spid="_x0000_i1025" type="#_x0000_t75" style="width:36.6pt;height:40.8pt;visibility:visible">
            <v:imagedata r:id="rId6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為什麼要召募兒童評審</w:t>
      </w:r>
    </w:p>
    <w:p w:rsidR="000A794D" w:rsidRPr="00834350" w:rsidRDefault="000A794D" w:rsidP="00940FFA">
      <w:pPr>
        <w:widowControl/>
        <w:rPr>
          <w:rFonts w:ascii="新細明體"/>
          <w:sz w:val="22"/>
          <w:szCs w:val="22"/>
        </w:rPr>
      </w:pPr>
      <w:r w:rsidRPr="00834350">
        <w:rPr>
          <w:rFonts w:ascii="新細明體" w:hAnsi="新細明體"/>
          <w:sz w:val="22"/>
          <w:szCs w:val="22"/>
        </w:rPr>
        <w:t>2016</w:t>
      </w:r>
      <w:r w:rsidRPr="00834350">
        <w:rPr>
          <w:rFonts w:ascii="新細明體" w:hAnsi="新細明體" w:hint="eastAsia"/>
          <w:sz w:val="22"/>
          <w:szCs w:val="22"/>
        </w:rPr>
        <w:t>第七屆台灣國際兒童影展即將登場囉！這是一個專屬於兒童的影展，一直以來秉持著</w:t>
      </w:r>
      <w:r w:rsidRPr="00834350">
        <w:rPr>
          <w:rFonts w:ascii="新細明體" w:hAnsi="新細明體" w:cs="Arial Unicode MS" w:hint="eastAsia"/>
          <w:sz w:val="22"/>
          <w:szCs w:val="22"/>
        </w:rPr>
        <w:t>推廣並深化台灣兒童影像教育為主軸，引進世界各國的佳片，讓孩子</w:t>
      </w:r>
      <w:r w:rsidRPr="00834350">
        <w:rPr>
          <w:rFonts w:ascii="新細明體" w:hAnsi="新細明體" w:hint="eastAsia"/>
          <w:sz w:val="22"/>
          <w:szCs w:val="22"/>
        </w:rPr>
        <w:t>透過觀影敞開通往世界之窗、進而傾聽各種生命歷程、理解及尊重差異與多元文化。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</w:p>
    <w:p w:rsidR="000A794D" w:rsidRPr="00834350" w:rsidRDefault="000A794D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除了觀影，公視更長期推廣「媒體近用」的觀念，讓閱聽人可以進一步地成為媒體的主人，轉為主動的產出者，因此配合影展精心規劃「小導演大夢想」工作坊，提供大小朋友影像創作的機會，由親子或師生提出拍片構想，公視提供專業的影像教育、創作諮詢及輔導，協助參與團隊完成短片創作，成為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台灣篇」作品，並在影展期間放映，擇優再送國際參展、向世界展現台灣觀點。</w:t>
      </w:r>
    </w:p>
    <w:p w:rsidR="000A794D" w:rsidRPr="00834350" w:rsidRDefault="000A794D" w:rsidP="00652B4E">
      <w:pPr>
        <w:widowControl/>
        <w:snapToGrid w:val="0"/>
        <w:rPr>
          <w:rFonts w:ascii="新細明體"/>
          <w:sz w:val="22"/>
          <w:szCs w:val="22"/>
        </w:rPr>
      </w:pPr>
    </w:p>
    <w:p w:rsidR="000A794D" w:rsidRPr="00834350" w:rsidRDefault="000A794D">
      <w:pPr>
        <w:widowControl/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影展同時建立「兒童評審團」機制，由兒童擔任評審，從「小導演大夢想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支影片中評選出</w:t>
      </w:r>
      <w:r w:rsidRPr="00834350">
        <w:rPr>
          <w:rFonts w:ascii="新細明體" w:hAnsi="新細明體"/>
          <w:sz w:val="22"/>
          <w:szCs w:val="22"/>
        </w:rPr>
        <w:t>1</w:t>
      </w:r>
      <w:r w:rsidRPr="00834350">
        <w:rPr>
          <w:rFonts w:ascii="新細明體" w:hAnsi="新細明體" w:hint="eastAsia"/>
          <w:sz w:val="22"/>
          <w:szCs w:val="22"/>
        </w:rPr>
        <w:t>支優秀作品，頒予正式影展獎項「兒童評審獎」，讓台灣國際兒童影展的兒童參與精神更加落實。</w:t>
      </w:r>
    </w:p>
    <w:p w:rsidR="000A794D" w:rsidRPr="00834350" w:rsidRDefault="000A794D" w:rsidP="00652B4E">
      <w:pPr>
        <w:rPr>
          <w:noProof/>
        </w:rPr>
      </w:pPr>
      <w:r w:rsidRPr="00FA1085">
        <w:rPr>
          <w:rFonts w:ascii="新細明體"/>
          <w:b/>
          <w:noProof/>
          <w:sz w:val="26"/>
          <w:szCs w:val="26"/>
        </w:rPr>
        <w:pict>
          <v:shape id="圖片 1" o:spid="_x0000_i1026" type="#_x0000_t75" style="width:39.6pt;height:42.6pt;visibility:visible">
            <v:imagedata r:id="rId7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如何成為兒童評審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只要年齡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歲且符合以下任一項「資格」，都有機會成為本屆「小導演大夢想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台灣篇」的兒童評審：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一、年齡：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～</w:t>
      </w:r>
      <w:r w:rsidRPr="00834350">
        <w:rPr>
          <w:rFonts w:ascii="新細明體" w:hAnsi="新細明體"/>
          <w:sz w:val="22"/>
          <w:szCs w:val="22"/>
        </w:rPr>
        <w:t>15</w:t>
      </w:r>
      <w:r w:rsidRPr="00834350">
        <w:rPr>
          <w:rFonts w:ascii="新細明體" w:hAnsi="新細明體" w:hint="eastAsia"/>
          <w:sz w:val="22"/>
          <w:szCs w:val="22"/>
        </w:rPr>
        <w:t>歲。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二、資格：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（一）第一屆</w:t>
      </w:r>
      <w:r w:rsidRPr="00834350">
        <w:rPr>
          <w:rFonts w:ascii="新細明體" w:hint="eastAsia"/>
          <w:sz w:val="22"/>
          <w:szCs w:val="22"/>
        </w:rPr>
        <w:t>～</w:t>
      </w:r>
      <w:r w:rsidRPr="00834350">
        <w:rPr>
          <w:rFonts w:ascii="新細明體" w:hAnsi="新細明體" w:hint="eastAsia"/>
          <w:sz w:val="22"/>
          <w:szCs w:val="22"/>
        </w:rPr>
        <w:t>第六屆「小導演大夢想」工作坊參與者。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（二）公視營隊參與者（動畫營、小記者營、青少年行動微電影創作營）。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（三）公視之友兒童會員。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（四）曾學習過影像創作基本技巧。</w:t>
      </w:r>
    </w:p>
    <w:p w:rsidR="000A794D" w:rsidRPr="00834350" w:rsidRDefault="000A794D" w:rsidP="00652B4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（五）喜歡看影片且具賞析力。</w:t>
      </w:r>
    </w:p>
    <w:p w:rsidR="000A794D" w:rsidRPr="00834350" w:rsidRDefault="000A794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FA1085">
        <w:rPr>
          <w:rFonts w:ascii="新細明體"/>
          <w:b/>
          <w:noProof/>
          <w:sz w:val="26"/>
          <w:szCs w:val="26"/>
        </w:rPr>
        <w:pict>
          <v:shape id="圖片 4" o:spid="_x0000_i1027" type="#_x0000_t75" style="width:42pt;height:45pt;visibility:visible">
            <v:imagedata r:id="rId8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兒童評審要做些什麼</w:t>
      </w:r>
    </w:p>
    <w:p w:rsidR="000A794D" w:rsidRPr="00834350" w:rsidRDefault="000A794D" w:rsidP="000B4284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兒童評審最重要工作就是看影片並依照評選原則評分，需參與以下活動：</w:t>
      </w:r>
    </w:p>
    <w:p w:rsidR="000A794D" w:rsidRPr="00834350" w:rsidRDefault="000A794D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一、</w:t>
      </w:r>
      <w:smartTag w:uri="urn:schemas-microsoft-com:office:smarttags" w:element="chsdate">
        <w:smartTagPr>
          <w:attr w:name="Year" w:val="2016"/>
          <w:attr w:name="Month" w:val="0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26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六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參與兒童評審甄選活動。</w:t>
      </w:r>
    </w:p>
    <w:p w:rsidR="000A794D" w:rsidRPr="00834350" w:rsidRDefault="000A794D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</w:t>
      </w:r>
      <w:smartTag w:uri="urn:schemas-microsoft-com:office:smarttags" w:element="chsdate">
        <w:smartTagPr>
          <w:attr w:name="Year" w:val="2016"/>
          <w:attr w:name="Month" w:val="04"/>
          <w:attr w:name="Day" w:val="03"/>
          <w:attr w:name="IsLunarDate" w:val="False"/>
          <w:attr w:name="IsROCDate" w:val="False"/>
        </w:smartTagPr>
        <w:r w:rsidRPr="00834350">
          <w:rPr>
            <w:rFonts w:ascii="新細明體" w:hAnsi="新細明體"/>
            <w:bCs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月</w:t>
        </w:r>
        <w:r w:rsidRPr="00834350">
          <w:rPr>
            <w:rFonts w:ascii="新細明體" w:hAnsi="新細明體"/>
            <w:bCs/>
            <w:sz w:val="22"/>
            <w:szCs w:val="22"/>
          </w:rPr>
          <w:t>03</w:t>
        </w:r>
        <w:r w:rsidRPr="00834350">
          <w:rPr>
            <w:rFonts w:ascii="新細明體" w:hAnsi="新細明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日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bCs/>
          <w:sz w:val="22"/>
          <w:szCs w:val="22"/>
        </w:rPr>
        <w:t>至公視觀看</w:t>
      </w:r>
      <w:r w:rsidRPr="00834350">
        <w:rPr>
          <w:rFonts w:ascii="新細明體" w:hAnsi="新細明體"/>
          <w:bCs/>
          <w:sz w:val="22"/>
          <w:szCs w:val="22"/>
        </w:rPr>
        <w:t>8</w:t>
      </w:r>
      <w:r w:rsidRPr="00834350">
        <w:rPr>
          <w:rFonts w:ascii="新細明體" w:hAnsi="新細明體" w:hint="eastAsia"/>
          <w:bCs/>
          <w:sz w:val="22"/>
          <w:szCs w:val="22"/>
        </w:rPr>
        <w:t>支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</w:t>
      </w:r>
      <w:r w:rsidRPr="00834350">
        <w:rPr>
          <w:rFonts w:ascii="新細明體" w:hAnsi="新細明體" w:hint="eastAsia"/>
          <w:bCs/>
          <w:sz w:val="22"/>
          <w:szCs w:val="22"/>
        </w:rPr>
        <w:t>並進行評選。</w:t>
      </w:r>
    </w:p>
    <w:p w:rsidR="000A794D" w:rsidRPr="00834350" w:rsidRDefault="000A794D" w:rsidP="000B4284">
      <w:pPr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三、</w:t>
      </w:r>
      <w:smartTag w:uri="urn:schemas-microsoft-com:office:smarttags" w:element="chsdate">
        <w:smartTagPr>
          <w:attr w:name="Year" w:val="2016"/>
          <w:attr w:name="Month" w:val="04"/>
          <w:attr w:name="Day" w:val="04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04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/>
          <w:sz w:val="22"/>
          <w:szCs w:val="22"/>
        </w:rPr>
        <w:t>(</w:t>
      </w:r>
      <w:r w:rsidRPr="00834350">
        <w:rPr>
          <w:rFonts w:ascii="新細明體" w:hAnsi="新細明體" w:hint="eastAsia"/>
          <w:sz w:val="22"/>
          <w:szCs w:val="22"/>
        </w:rPr>
        <w:t>一</w:t>
      </w:r>
      <w:r w:rsidRPr="00834350">
        <w:rPr>
          <w:rFonts w:ascii="新細明體" w:hAnsi="新細明體"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參加兒童影展「小導演大夢想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台灣篇」影片首映會暨公佈獲獎團隊。</w:t>
      </w:r>
    </w:p>
    <w:p w:rsidR="000A794D" w:rsidRPr="00834350" w:rsidRDefault="000A794D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</w:p>
    <w:p w:rsidR="000A794D" w:rsidRPr="00834350" w:rsidRDefault="000A794D" w:rsidP="0096707E">
      <w:pPr>
        <w:snapToGrid w:val="0"/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兒童評審參與評選活動時，可有一位大人隨行陪同，但執行評審等相關工作時，陪同者將被安排到休息區，以確保兒童評審工作之獨立性。</w:t>
      </w:r>
    </w:p>
    <w:p w:rsidR="000A794D" w:rsidRPr="00834350" w:rsidRDefault="000A794D" w:rsidP="0096707E">
      <w:pPr>
        <w:ind w:left="270" w:hangingChars="150" w:hanging="270"/>
        <w:rPr>
          <w:rFonts w:ascii="新細明體"/>
          <w:sz w:val="18"/>
          <w:szCs w:val="18"/>
        </w:rPr>
      </w:pPr>
      <w:r w:rsidRPr="00834350">
        <w:rPr>
          <w:rFonts w:ascii="新細明體" w:hAnsi="新細明體" w:hint="eastAsia"/>
          <w:sz w:val="18"/>
          <w:szCs w:val="18"/>
        </w:rPr>
        <w:t>※</w:t>
      </w:r>
      <w:r w:rsidRPr="00834350">
        <w:rPr>
          <w:rFonts w:ascii="新細明體" w:hAnsi="新細明體"/>
          <w:sz w:val="18"/>
          <w:szCs w:val="18"/>
        </w:rPr>
        <w:t xml:space="preserve"> </w:t>
      </w:r>
      <w:r w:rsidRPr="00834350">
        <w:rPr>
          <w:rFonts w:ascii="新細明體" w:hAnsi="新細明體" w:hint="eastAsia"/>
          <w:sz w:val="18"/>
          <w:szCs w:val="18"/>
        </w:rPr>
        <w:t>因</w:t>
      </w:r>
      <w:r w:rsidRPr="00834350">
        <w:rPr>
          <w:rFonts w:ascii="新細明體" w:hAnsi="新細明體"/>
          <w:sz w:val="18"/>
          <w:szCs w:val="18"/>
        </w:rPr>
        <w:t>04/03(</w:t>
      </w:r>
      <w:r w:rsidRPr="00834350">
        <w:rPr>
          <w:rFonts w:ascii="新細明體" w:hAnsi="新細明體" w:hint="eastAsia"/>
          <w:sz w:val="18"/>
          <w:szCs w:val="18"/>
        </w:rPr>
        <w:t>日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將評選出「兒童評審獎」，獲獎名單於</w:t>
      </w:r>
      <w:r w:rsidRPr="00834350">
        <w:rPr>
          <w:rFonts w:ascii="新細明體" w:hAnsi="新細明體"/>
          <w:sz w:val="18"/>
          <w:szCs w:val="18"/>
        </w:rPr>
        <w:t>04/04(</w:t>
      </w:r>
      <w:r w:rsidRPr="00834350">
        <w:rPr>
          <w:rFonts w:ascii="新細明體" w:hAnsi="新細明體" w:hint="eastAsia"/>
          <w:sz w:val="18"/>
          <w:szCs w:val="18"/>
        </w:rPr>
        <w:t>ㄧ</w:t>
      </w:r>
      <w:r w:rsidRPr="00834350">
        <w:rPr>
          <w:rFonts w:ascii="新細明體" w:hAnsi="新細明體"/>
          <w:sz w:val="18"/>
          <w:szCs w:val="18"/>
        </w:rPr>
        <w:t>)</w:t>
      </w:r>
      <w:r w:rsidRPr="00834350">
        <w:rPr>
          <w:rFonts w:ascii="新細明體" w:hAnsi="新細明體" w:hint="eastAsia"/>
          <w:sz w:val="18"/>
          <w:szCs w:val="18"/>
        </w:rPr>
        <w:t>「小導演大夢想</w:t>
      </w:r>
      <w:r w:rsidRPr="00834350">
        <w:rPr>
          <w:rFonts w:ascii="新細明體"/>
          <w:sz w:val="18"/>
          <w:szCs w:val="18"/>
        </w:rPr>
        <w:t>-</w:t>
      </w:r>
      <w:r w:rsidRPr="00834350">
        <w:rPr>
          <w:rFonts w:ascii="新細明體" w:hAnsi="新細明體" w:hint="eastAsia"/>
          <w:sz w:val="18"/>
          <w:szCs w:val="18"/>
        </w:rPr>
        <w:t>台灣篇」首映時公布，</w:t>
      </w:r>
      <w:r w:rsidRPr="00834350">
        <w:rPr>
          <w:rFonts w:ascii="新細明體" w:hAnsi="新細明體" w:hint="eastAsia"/>
          <w:sz w:val="20"/>
          <w:szCs w:val="20"/>
        </w:rPr>
        <w:t>屆</w:t>
      </w:r>
      <w:r w:rsidRPr="00834350">
        <w:rPr>
          <w:rFonts w:ascii="新細明體" w:hAnsi="新細明體" w:hint="eastAsia"/>
          <w:sz w:val="18"/>
          <w:szCs w:val="18"/>
        </w:rPr>
        <w:t>時擔任兒童評審者，需簽署保密條款。</w:t>
      </w:r>
    </w:p>
    <w:p w:rsidR="000A794D" w:rsidRPr="00834350" w:rsidRDefault="000A794D" w:rsidP="0096707E">
      <w:pPr>
        <w:snapToGrid w:val="0"/>
        <w:rPr>
          <w:rFonts w:ascii="新細明體"/>
          <w:b/>
          <w:bCs/>
          <w:sz w:val="26"/>
          <w:szCs w:val="26"/>
        </w:rPr>
      </w:pPr>
      <w:r>
        <w:rPr>
          <w:noProof/>
        </w:rPr>
        <w:pict>
          <v:shape id="_x0000_s1030" type="#_x0000_t202" style="position:absolute;margin-left:0;margin-top:.75pt;width:43.6pt;height:152.15pt;z-index:251658240;mso-position-horizontal:center" filled="f" strokecolor="white">
            <v:textbox style="mso-fit-shape-to-text:t">
              <w:txbxContent>
                <w:p w:rsidR="000A794D" w:rsidRDefault="000A794D"/>
              </w:txbxContent>
            </v:textbox>
          </v:shape>
        </w:pict>
      </w:r>
    </w:p>
    <w:p w:rsidR="000A794D" w:rsidRPr="00834350" w:rsidRDefault="000A794D" w:rsidP="0096707E">
      <w:pPr>
        <w:snapToGrid w:val="0"/>
        <w:rPr>
          <w:rFonts w:ascii="新細明體"/>
          <w:b/>
          <w:bCs/>
          <w:sz w:val="26"/>
          <w:szCs w:val="26"/>
        </w:rPr>
      </w:pPr>
      <w:r w:rsidRPr="00FA1085">
        <w:rPr>
          <w:rFonts w:ascii="新細明體"/>
          <w:b/>
          <w:noProof/>
          <w:sz w:val="26"/>
          <w:szCs w:val="26"/>
        </w:rPr>
        <w:pict>
          <v:shape id="圖片 7" o:spid="_x0000_i1028" type="#_x0000_t75" style="width:28.8pt;height:35.4pt;visibility:visible">
            <v:imagedata r:id="rId9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兒童評審有哪些福利</w:t>
      </w:r>
    </w:p>
    <w:p w:rsidR="000A794D" w:rsidRPr="00834350" w:rsidRDefault="000A794D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在國內外影展，能擔任評審都是莫大的榮耀喔！對兒童評審來說，這更是難得的體驗，除了獲得殊榮，公視還將提供以下福利</w:t>
      </w:r>
      <w:r w:rsidRPr="00834350">
        <w:rPr>
          <w:rFonts w:ascii="新細明體" w:hint="eastAsia"/>
          <w:bCs/>
          <w:sz w:val="22"/>
          <w:szCs w:val="22"/>
        </w:rPr>
        <w:t>：</w:t>
      </w:r>
    </w:p>
    <w:p w:rsidR="000A794D" w:rsidRPr="00834350" w:rsidRDefault="000A794D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一、發函兒童評審所屬學校，告知獲選擔任影展兒童評審。</w:t>
      </w:r>
    </w:p>
    <w:p w:rsidR="000A794D" w:rsidRPr="00834350" w:rsidRDefault="000A794D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二、獲頒國際兒童影展之兒童評審證書。</w:t>
      </w:r>
    </w:p>
    <w:p w:rsidR="000A794D" w:rsidRPr="00834350" w:rsidRDefault="000A794D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三、獲贈國際兒童影展精美紀念品。</w:t>
      </w:r>
    </w:p>
    <w:p w:rsidR="000A794D" w:rsidRPr="00834350" w:rsidRDefault="000A794D" w:rsidP="00940FFA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四、參加</w:t>
      </w:r>
      <w:r w:rsidRPr="00834350">
        <w:rPr>
          <w:rFonts w:ascii="新細明體" w:hAnsi="新細明體" w:hint="eastAsia"/>
          <w:sz w:val="22"/>
          <w:szCs w:val="22"/>
        </w:rPr>
        <w:t>「小導演大夢想</w:t>
      </w:r>
      <w:r w:rsidRPr="00834350">
        <w:rPr>
          <w:rFonts w:ascii="新細明體"/>
          <w:sz w:val="22"/>
          <w:szCs w:val="22"/>
        </w:rPr>
        <w:t>-</w:t>
      </w:r>
      <w:r w:rsidRPr="00834350">
        <w:rPr>
          <w:rFonts w:ascii="新細明體" w:hAnsi="新細明體" w:hint="eastAsia"/>
          <w:sz w:val="22"/>
          <w:szCs w:val="22"/>
        </w:rPr>
        <w:t>台灣篇」影片首映會。</w:t>
      </w:r>
    </w:p>
    <w:p w:rsidR="000A794D" w:rsidRPr="00834350" w:rsidRDefault="000A794D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五、獲贈國際兒童影展公關票，免費觀賞國內外佳片。</w:t>
      </w:r>
    </w:p>
    <w:p w:rsidR="000A794D" w:rsidRPr="00834350" w:rsidRDefault="000A794D" w:rsidP="00940FFA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六、可在公視之友月刊上公開發表活動參與經驗。</w:t>
      </w:r>
    </w:p>
    <w:p w:rsidR="000A794D" w:rsidRPr="00834350" w:rsidRDefault="000A794D" w:rsidP="004A261D">
      <w:pPr>
        <w:pStyle w:val="BodyTextIndent2"/>
        <w:spacing w:before="0" w:after="0" w:afterAutospacing="0" w:line="240" w:lineRule="auto"/>
        <w:ind w:firstLine="0"/>
        <w:rPr>
          <w:rFonts w:ascii="新細明體" w:hAnsi="標楷體"/>
          <w:b/>
          <w:bCs/>
          <w:sz w:val="22"/>
          <w:szCs w:val="22"/>
        </w:rPr>
      </w:pPr>
    </w:p>
    <w:p w:rsidR="000A794D" w:rsidRPr="00834350" w:rsidRDefault="000A794D" w:rsidP="004A261D">
      <w:pPr>
        <w:pStyle w:val="BodyTextIndent2"/>
        <w:spacing w:before="0" w:after="0" w:afterAutospacing="0" w:line="240" w:lineRule="auto"/>
        <w:ind w:firstLine="0"/>
        <w:rPr>
          <w:rFonts w:ascii="新細明體"/>
          <w:b/>
          <w:bCs/>
          <w:szCs w:val="28"/>
        </w:rPr>
      </w:pPr>
      <w:r w:rsidRPr="00FA1085">
        <w:rPr>
          <w:rFonts w:ascii="新細明體"/>
          <w:b/>
          <w:noProof/>
          <w:sz w:val="26"/>
          <w:szCs w:val="26"/>
        </w:rPr>
        <w:pict>
          <v:shape id="圖片 10" o:spid="_x0000_i1029" type="#_x0000_t75" style="width:55.2pt;height:48pt;visibility:visible">
            <v:imagedata r:id="rId10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兒童評審評選機制</w:t>
      </w:r>
    </w:p>
    <w:p w:rsidR="000A794D" w:rsidRPr="00834350" w:rsidRDefault="000A794D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一、評選過程</w:t>
      </w:r>
    </w:p>
    <w:p w:rsidR="000A794D" w:rsidRPr="00834350" w:rsidRDefault="000A794D" w:rsidP="0096707E">
      <w:pPr>
        <w:snapToGrid w:val="0"/>
        <w:rPr>
          <w:rFonts w:ascii="新細明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兒童評審評選</w:t>
      </w:r>
      <w:r w:rsidRPr="00834350">
        <w:rPr>
          <w:rFonts w:ascii="新細明體" w:hAnsi="新細明體" w:hint="eastAsia"/>
          <w:sz w:val="22"/>
          <w:szCs w:val="22"/>
        </w:rPr>
        <w:t>「小導演大夢想」</w:t>
      </w:r>
      <w:r w:rsidRPr="00834350">
        <w:rPr>
          <w:rFonts w:ascii="新細明體" w:hAnsi="新細明體"/>
          <w:sz w:val="22"/>
          <w:szCs w:val="22"/>
        </w:rPr>
        <w:t>8</w:t>
      </w:r>
      <w:r w:rsidRPr="00834350">
        <w:rPr>
          <w:rFonts w:ascii="新細明體" w:hAnsi="新細明體" w:hint="eastAsia"/>
          <w:sz w:val="22"/>
          <w:szCs w:val="22"/>
        </w:rPr>
        <w:t>支</w:t>
      </w:r>
      <w:r w:rsidRPr="00834350">
        <w:rPr>
          <w:rFonts w:ascii="新細明體" w:hAnsi="新細明體" w:hint="eastAsia"/>
          <w:bCs/>
          <w:sz w:val="22"/>
          <w:szCs w:val="22"/>
        </w:rPr>
        <w:t>影片任務重大，為能選出稱職的人選，需經過以下的評選過程</w:t>
      </w:r>
    </w:p>
    <w:p w:rsidR="000A794D" w:rsidRPr="00834350" w:rsidRDefault="000A794D" w:rsidP="0096707E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（一）回傳報名表：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2016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年</w:t>
        </w: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11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前以</w:t>
      </w:r>
      <w:r w:rsidRPr="00834350">
        <w:rPr>
          <w:rFonts w:ascii="新細明體" w:hAnsi="標楷體"/>
          <w:bCs/>
          <w:sz w:val="22"/>
          <w:szCs w:val="22"/>
        </w:rPr>
        <w:t>Email</w:t>
      </w:r>
      <w:r w:rsidRPr="00834350">
        <w:rPr>
          <w:rFonts w:ascii="新細明體" w:hAnsi="標楷體" w:hint="eastAsia"/>
          <w:bCs/>
          <w:sz w:val="22"/>
          <w:szCs w:val="22"/>
        </w:rPr>
        <w:t>傳送親筆書寫之報名表圖檔或傳真報名表，並來電確認。</w:t>
      </w:r>
    </w:p>
    <w:p w:rsidR="000A794D" w:rsidRPr="00834350" w:rsidRDefault="000A794D" w:rsidP="0096707E">
      <w:pPr>
        <w:snapToGrid w:val="0"/>
        <w:ind w:left="720" w:hanging="72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：進行報名者資料書面審查，</w:t>
      </w:r>
      <w:smartTag w:uri="urn:schemas-microsoft-com:office:smarttags" w:element="chsdate">
        <w:smartTagPr>
          <w:attr w:name="Year" w:val="2016"/>
          <w:attr w:name="Month" w:val="3"/>
          <w:attr w:name="Day" w:val="18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18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五</w:t>
      </w:r>
      <w:r w:rsidRPr="00834350">
        <w:rPr>
          <w:rFonts w:ascii="新細明體" w:hAnsi="標楷體"/>
          <w:bCs/>
          <w:sz w:val="22"/>
          <w:szCs w:val="22"/>
        </w:rPr>
        <w:t>)18</w:t>
      </w:r>
      <w:r w:rsidRPr="00834350">
        <w:rPr>
          <w:rFonts w:ascii="新細明體" w:hAnsi="標楷體" w:hint="eastAsia"/>
          <w:bCs/>
          <w:sz w:val="22"/>
          <w:szCs w:val="22"/>
        </w:rPr>
        <w:t>：</w:t>
      </w:r>
      <w:r w:rsidRPr="00834350">
        <w:rPr>
          <w:rFonts w:ascii="新細明體" w:hAnsi="標楷體"/>
          <w:bCs/>
          <w:sz w:val="22"/>
          <w:szCs w:val="22"/>
        </w:rPr>
        <w:t>00</w:t>
      </w:r>
      <w:r w:rsidRPr="00834350">
        <w:rPr>
          <w:rFonts w:ascii="新細明體" w:hAnsi="標楷體" w:hint="eastAsia"/>
          <w:bCs/>
          <w:sz w:val="22"/>
          <w:szCs w:val="22"/>
        </w:rPr>
        <w:t>公告入圍名單。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0A794D" w:rsidRPr="00834350" w:rsidRDefault="000A794D" w:rsidP="0096707E">
      <w:pPr>
        <w:snapToGrid w:val="0"/>
        <w:ind w:left="660" w:hangingChars="300" w:hanging="66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（三）第二階段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：入圍者，須於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至公視參加影片觀看、團體討論與試評。</w:t>
      </w:r>
    </w:p>
    <w:p w:rsidR="000A794D" w:rsidRPr="00834350" w:rsidRDefault="000A794D" w:rsidP="0096707E">
      <w:pPr>
        <w:snapToGrid w:val="0"/>
        <w:ind w:left="440" w:hangingChars="200" w:hanging="44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（四）第三階段「專家面談」：</w: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rFonts w:ascii="新細明體" w:hAnsi="標楷體"/>
            <w:bCs/>
            <w:sz w:val="22"/>
            <w:szCs w:val="22"/>
          </w:rPr>
          <w:t>3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月</w:t>
        </w:r>
        <w:r w:rsidRPr="00834350">
          <w:rPr>
            <w:rFonts w:ascii="新細明體" w:hAnsi="標楷體"/>
            <w:bCs/>
            <w:sz w:val="22"/>
            <w:szCs w:val="22"/>
          </w:rPr>
          <w:t>26</w:t>
        </w:r>
        <w:r w:rsidRPr="00834350">
          <w:rPr>
            <w:rFonts w:ascii="新細明體" w:hAnsi="標楷體" w:hint="eastAsia"/>
            <w:bCs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六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標楷體" w:hint="eastAsia"/>
          <w:bCs/>
          <w:sz w:val="22"/>
          <w:szCs w:val="22"/>
        </w:rPr>
        <w:t>影片試評後，須參與面談。</w:t>
      </w:r>
    </w:p>
    <w:p w:rsidR="000A794D" w:rsidRPr="00834350" w:rsidRDefault="000A794D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</w:p>
    <w:p w:rsidR="000A794D" w:rsidRPr="00834350" w:rsidRDefault="000A794D" w:rsidP="0096707E">
      <w:pPr>
        <w:snapToGrid w:val="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二、評選準則</w:t>
      </w:r>
    </w:p>
    <w:p w:rsidR="000A794D" w:rsidRPr="00834350" w:rsidRDefault="000A794D" w:rsidP="0096707E">
      <w:pPr>
        <w:snapToGrid w:val="0"/>
        <w:ind w:left="600" w:hanging="60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（一）第一階段</w:t>
      </w:r>
      <w:r w:rsidRPr="00834350">
        <w:rPr>
          <w:rFonts w:ascii="新細明體" w:hAnsi="新細明體" w:hint="eastAsia"/>
          <w:sz w:val="22"/>
          <w:szCs w:val="22"/>
        </w:rPr>
        <w:t>「</w:t>
      </w:r>
      <w:r w:rsidRPr="00834350">
        <w:rPr>
          <w:rFonts w:ascii="新細明體" w:hAnsi="標楷體" w:hint="eastAsia"/>
          <w:bCs/>
          <w:sz w:val="22"/>
          <w:szCs w:val="22"/>
        </w:rPr>
        <w:t>書面審查</w:t>
      </w:r>
      <w:r w:rsidRPr="00834350">
        <w:rPr>
          <w:rFonts w:ascii="新細明體" w:hAnsi="新細明體" w:hint="eastAsia"/>
          <w:sz w:val="22"/>
          <w:szCs w:val="22"/>
        </w:rPr>
        <w:t>」</w:t>
      </w:r>
      <w:r w:rsidRPr="00834350">
        <w:rPr>
          <w:rFonts w:ascii="新細明體" w:hAnsi="標楷體" w:hint="eastAsia"/>
          <w:bCs/>
          <w:sz w:val="22"/>
          <w:szCs w:val="22"/>
        </w:rPr>
        <w:t>：符合報名資格、報名資料完整（且非成人代筆）、能清楚表達想法、具主動參與動機。</w:t>
      </w:r>
      <w:r w:rsidRPr="00834350">
        <w:rPr>
          <w:rFonts w:ascii="新細明體" w:hAnsi="標楷體"/>
          <w:bCs/>
          <w:sz w:val="22"/>
          <w:szCs w:val="22"/>
        </w:rPr>
        <w:t xml:space="preserve"> </w:t>
      </w:r>
    </w:p>
    <w:p w:rsidR="000A794D" w:rsidRPr="00834350" w:rsidRDefault="000A794D">
      <w:pPr>
        <w:snapToGrid w:val="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 w:hint="eastAsia"/>
          <w:bCs/>
          <w:sz w:val="22"/>
          <w:szCs w:val="22"/>
        </w:rPr>
        <w:t>（二）第二階段</w:t>
      </w:r>
      <w:r w:rsidRPr="00834350">
        <w:rPr>
          <w:rFonts w:ascii="新細明體" w:hAnsi="新細明體" w:hint="eastAsia"/>
          <w:sz w:val="22"/>
          <w:szCs w:val="22"/>
        </w:rPr>
        <w:t>「現場</w:t>
      </w:r>
      <w:r w:rsidRPr="00834350">
        <w:rPr>
          <w:rFonts w:ascii="新細明體" w:hAnsi="標楷體" w:hint="eastAsia"/>
          <w:bCs/>
          <w:sz w:val="22"/>
          <w:szCs w:val="22"/>
        </w:rPr>
        <w:t>影片初評</w:t>
      </w:r>
      <w:r w:rsidRPr="00834350">
        <w:rPr>
          <w:rFonts w:ascii="新細明體" w:hAnsi="新細明體" w:hint="eastAsia"/>
          <w:sz w:val="22"/>
          <w:szCs w:val="22"/>
        </w:rPr>
        <w:t>」及</w:t>
      </w:r>
      <w:r w:rsidRPr="00834350">
        <w:rPr>
          <w:rFonts w:ascii="新細明體" w:hAnsi="標楷體" w:hint="eastAsia"/>
          <w:bCs/>
          <w:sz w:val="22"/>
          <w:szCs w:val="22"/>
        </w:rPr>
        <w:t>第三階段「專家面談」：著重影片賞析及能與他人溝通的能力，如</w:t>
      </w:r>
    </w:p>
    <w:p w:rsidR="000A794D" w:rsidRPr="00834350" w:rsidRDefault="000A794D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1</w:t>
      </w:r>
      <w:r w:rsidRPr="00834350">
        <w:rPr>
          <w:rFonts w:ascii="新細明體" w:hAnsi="標楷體" w:hint="eastAsia"/>
          <w:bCs/>
          <w:sz w:val="22"/>
          <w:szCs w:val="22"/>
        </w:rPr>
        <w:t>、指出影片想傳遞的訊息。</w:t>
      </w:r>
    </w:p>
    <w:p w:rsidR="000A794D" w:rsidRPr="00834350" w:rsidRDefault="000A794D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2</w:t>
      </w:r>
      <w:r w:rsidRPr="00834350">
        <w:rPr>
          <w:rFonts w:ascii="新細明體" w:hAnsi="標楷體" w:hint="eastAsia"/>
          <w:bCs/>
          <w:sz w:val="22"/>
          <w:szCs w:val="22"/>
        </w:rPr>
        <w:t>、表達自己對影片的看法。</w:t>
      </w:r>
    </w:p>
    <w:p w:rsidR="000A794D" w:rsidRPr="00834350" w:rsidRDefault="000A794D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3</w:t>
      </w:r>
      <w:r w:rsidRPr="00834350">
        <w:rPr>
          <w:rFonts w:ascii="新細明體" w:hAnsi="標楷體" w:hint="eastAsia"/>
          <w:bCs/>
          <w:sz w:val="22"/>
          <w:szCs w:val="22"/>
        </w:rPr>
        <w:t>、提出影片適合兒童觀看的原因。</w:t>
      </w:r>
    </w:p>
    <w:p w:rsidR="000A794D" w:rsidRPr="00834350" w:rsidRDefault="000A794D" w:rsidP="0096707E">
      <w:pPr>
        <w:snapToGrid w:val="0"/>
        <w:ind w:firstLine="480"/>
        <w:rPr>
          <w:rFonts w:ascii="新細明體" w:hAnsi="標楷體"/>
          <w:bCs/>
          <w:sz w:val="22"/>
          <w:szCs w:val="22"/>
        </w:rPr>
      </w:pPr>
      <w:r w:rsidRPr="00834350">
        <w:rPr>
          <w:rFonts w:ascii="新細明體" w:hAnsi="標楷體"/>
          <w:bCs/>
          <w:sz w:val="22"/>
          <w:szCs w:val="22"/>
        </w:rPr>
        <w:t>4</w:t>
      </w:r>
      <w:r w:rsidRPr="00834350">
        <w:rPr>
          <w:rFonts w:ascii="新細明體" w:hAnsi="標楷體" w:hint="eastAsia"/>
          <w:bCs/>
          <w:sz w:val="22"/>
          <w:szCs w:val="22"/>
        </w:rPr>
        <w:t>、能與他人溝通討論、相互尊重。</w:t>
      </w:r>
    </w:p>
    <w:p w:rsidR="000A794D" w:rsidRPr="00834350" w:rsidRDefault="000A794D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</w:p>
    <w:p w:rsidR="000A794D" w:rsidRPr="00834350" w:rsidRDefault="000A794D" w:rsidP="0096707E">
      <w:pPr>
        <w:snapToGrid w:val="0"/>
        <w:ind w:left="440" w:hangingChars="200" w:hanging="440"/>
        <w:rPr>
          <w:rFonts w:ascii="新細明體" w:hAnsi="標楷體"/>
          <w:b/>
          <w:bCs/>
          <w:sz w:val="22"/>
          <w:szCs w:val="22"/>
        </w:rPr>
      </w:pPr>
      <w:r w:rsidRPr="00834350">
        <w:rPr>
          <w:rFonts w:ascii="新細明體" w:hAnsi="標楷體" w:hint="eastAsia"/>
          <w:b/>
          <w:bCs/>
          <w:sz w:val="22"/>
          <w:szCs w:val="22"/>
        </w:rPr>
        <w:t>三、評選結果公告</w:t>
      </w:r>
    </w:p>
    <w:p w:rsidR="000A794D" w:rsidRPr="00834350" w:rsidRDefault="000A794D" w:rsidP="00205E50">
      <w:pPr>
        <w:ind w:leftChars="100" w:left="360" w:hangingChars="50" w:hanging="120"/>
        <w:rPr>
          <w:rFonts w:ascii="新細明體"/>
          <w:sz w:val="22"/>
          <w:szCs w:val="22"/>
        </w:rPr>
      </w:pPr>
      <w:r>
        <w:rPr>
          <w:noProof/>
        </w:rPr>
        <w:pict>
          <v:shape id="_x0000_s1031" type="#_x0000_t202" style="position:absolute;left:0;text-align:left;margin-left:-21.25pt;margin-top:27.5pt;width:57.25pt;height:61.2pt;z-index:251657216;mso-wrap-style:none" filled="f" stroked="f">
            <v:textbox style="mso-next-textbox:#_x0000_s1031;mso-fit-shape-to-text:t">
              <w:txbxContent>
                <w:p w:rsidR="000A794D" w:rsidRPr="0096707E" w:rsidRDefault="000A794D" w:rsidP="0096707E">
                  <w:r w:rsidRPr="00936BE9">
                    <w:rPr>
                      <w:noProof/>
                    </w:rPr>
                    <w:pict>
                      <v:shape id="圖片 13" o:spid="_x0000_i1031" type="#_x0000_t75" style="width:37.2pt;height:37.2pt;visibility:visible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smartTag w:uri="urn:schemas-microsoft-com:office:smarttags" w:element="chsdate">
        <w:smartTagPr>
          <w:attr w:name="Year" w:val="2016"/>
          <w:attr w:name="Month" w:val="3"/>
          <w:attr w:name="Day" w:val="26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26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sz w:val="22"/>
          <w:szCs w:val="22"/>
        </w:rPr>
        <w:t>(</w:t>
      </w:r>
      <w:r w:rsidRPr="00834350">
        <w:rPr>
          <w:rFonts w:hint="eastAsia"/>
          <w:sz w:val="22"/>
          <w:szCs w:val="22"/>
        </w:rPr>
        <w:t>六</w:t>
      </w:r>
      <w:r w:rsidRPr="00834350">
        <w:rPr>
          <w:sz w:val="22"/>
          <w:szCs w:val="22"/>
        </w:rPr>
        <w:t>)22</w:t>
      </w:r>
      <w:r w:rsidRPr="00834350">
        <w:rPr>
          <w:rFonts w:hint="eastAsia"/>
          <w:sz w:val="22"/>
          <w:szCs w:val="22"/>
        </w:rPr>
        <w:t>：</w:t>
      </w:r>
      <w:r w:rsidRPr="00834350">
        <w:rPr>
          <w:sz w:val="22"/>
          <w:szCs w:val="22"/>
        </w:rPr>
        <w:t>00</w:t>
      </w:r>
      <w:r w:rsidRPr="00834350">
        <w:rPr>
          <w:rFonts w:hint="eastAsia"/>
          <w:sz w:val="22"/>
          <w:szCs w:val="22"/>
        </w:rPr>
        <w:t>前，於公視教育資源網公告兒童評審正取與備取名單</w:t>
      </w:r>
      <w:r w:rsidRPr="00834350">
        <w:rPr>
          <w:rFonts w:ascii="新細明體" w:hAnsi="新細明體" w:hint="eastAsia"/>
          <w:sz w:val="22"/>
          <w:szCs w:val="22"/>
        </w:rPr>
        <w:t>，</w:t>
      </w:r>
      <w:r w:rsidRPr="00834350">
        <w:rPr>
          <w:rFonts w:ascii="新細明體" w:hAnsi="標楷體" w:hint="eastAsia"/>
          <w:bCs/>
          <w:sz w:val="22"/>
          <w:szCs w:val="22"/>
        </w:rPr>
        <w:t>並於</w:t>
      </w:r>
      <w:smartTag w:uri="urn:schemas-microsoft-com:office:smarttags" w:element="chsdate">
        <w:smartTagPr>
          <w:attr w:name="Year" w:val="2016"/>
          <w:attr w:name="Month" w:val="3"/>
          <w:attr w:name="Day" w:val="28"/>
          <w:attr w:name="IsLunarDate" w:val="False"/>
          <w:attr w:name="IsROCDate" w:val="False"/>
        </w:smartTagPr>
        <w:r w:rsidRPr="00834350">
          <w:rPr>
            <w:sz w:val="22"/>
            <w:szCs w:val="22"/>
          </w:rPr>
          <w:t>3</w:t>
        </w:r>
        <w:r w:rsidRPr="00834350">
          <w:rPr>
            <w:rFonts w:hint="eastAsia"/>
            <w:sz w:val="22"/>
            <w:szCs w:val="22"/>
          </w:rPr>
          <w:t>月</w:t>
        </w:r>
        <w:r w:rsidRPr="00834350">
          <w:rPr>
            <w:sz w:val="22"/>
            <w:szCs w:val="22"/>
          </w:rPr>
          <w:t>28</w:t>
        </w:r>
        <w:r w:rsidRPr="00834350">
          <w:rPr>
            <w:rFonts w:hint="eastAsia"/>
            <w:sz w:val="22"/>
            <w:szCs w:val="22"/>
          </w:rPr>
          <w:t>日</w:t>
        </w:r>
      </w:smartTag>
      <w:r w:rsidRPr="00834350">
        <w:rPr>
          <w:rFonts w:ascii="新細明體" w:hAnsi="標楷體"/>
          <w:bCs/>
          <w:sz w:val="22"/>
          <w:szCs w:val="22"/>
        </w:rPr>
        <w:t>(</w:t>
      </w:r>
      <w:r w:rsidRPr="00834350">
        <w:rPr>
          <w:rFonts w:ascii="新細明體" w:hAnsi="標楷體" w:hint="eastAsia"/>
          <w:bCs/>
          <w:sz w:val="22"/>
          <w:szCs w:val="22"/>
        </w:rPr>
        <w:t>一</w:t>
      </w:r>
      <w:r w:rsidRPr="00834350">
        <w:rPr>
          <w:rFonts w:ascii="新細明體" w:hAnsi="標楷體"/>
          <w:bCs/>
          <w:sz w:val="22"/>
          <w:szCs w:val="22"/>
        </w:rPr>
        <w:t>)</w:t>
      </w:r>
      <w:r w:rsidRPr="00834350">
        <w:rPr>
          <w:rFonts w:ascii="新細明體" w:hAnsi="新細明體" w:hint="eastAsia"/>
          <w:sz w:val="22"/>
          <w:szCs w:val="22"/>
        </w:rPr>
        <w:t>前發送行前通知。</w:t>
      </w:r>
    </w:p>
    <w:p w:rsidR="000A794D" w:rsidRPr="00834350" w:rsidRDefault="000A794D" w:rsidP="00D208D2">
      <w:pPr>
        <w:ind w:leftChars="100" w:left="350" w:hangingChars="50" w:hanging="110"/>
        <w:rPr>
          <w:rFonts w:ascii="新細明體"/>
          <w:sz w:val="22"/>
          <w:szCs w:val="22"/>
        </w:rPr>
      </w:pPr>
    </w:p>
    <w:p w:rsidR="000A794D" w:rsidRPr="00834350" w:rsidRDefault="000A794D" w:rsidP="002F2B24">
      <w:pPr>
        <w:snapToGrid w:val="0"/>
        <w:ind w:firstLine="650"/>
        <w:rPr>
          <w:rFonts w:ascii="新細明體"/>
          <w:b/>
          <w:bCs/>
          <w:sz w:val="26"/>
          <w:szCs w:val="26"/>
        </w:rPr>
      </w:pPr>
    </w:p>
    <w:p w:rsidR="000A794D" w:rsidRPr="00834350" w:rsidRDefault="000A794D" w:rsidP="00A3269E">
      <w:pPr>
        <w:snapToGrid w:val="0"/>
        <w:ind w:firstLine="650"/>
        <w:rPr>
          <w:rFonts w:ascii="標楷體" w:eastAsia="標楷體" w:hAnsi="標楷體"/>
          <w:b/>
          <w:bCs/>
          <w:sz w:val="28"/>
          <w:szCs w:val="28"/>
        </w:rPr>
      </w:pP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補助部分交通費用</w:t>
      </w:r>
    </w:p>
    <w:p w:rsidR="000A794D" w:rsidRPr="00834350" w:rsidRDefault="000A794D" w:rsidP="00A3269E">
      <w:pPr>
        <w:snapToGrid w:val="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sz w:val="22"/>
          <w:szCs w:val="22"/>
        </w:rPr>
        <w:t>公視針對獲選的兒童評審提供中部（含台中）以南與花東縣市之部分交通</w:t>
      </w:r>
      <w:r w:rsidRPr="00834350">
        <w:rPr>
          <w:rFonts w:ascii="新細明體" w:hAnsi="新細明體" w:hint="eastAsia"/>
          <w:b/>
          <w:sz w:val="22"/>
          <w:szCs w:val="22"/>
          <w:u w:val="single"/>
        </w:rPr>
        <w:t>補助</w:t>
      </w:r>
      <w:r w:rsidRPr="00834350">
        <w:rPr>
          <w:rFonts w:ascii="新細明體" w:hAnsi="新細明體" w:hint="eastAsia"/>
          <w:sz w:val="22"/>
          <w:szCs w:val="22"/>
        </w:rPr>
        <w:t>，補助說明將合併於兒童評審徵選結果公告。</w:t>
      </w:r>
    </w:p>
    <w:p w:rsidR="000A794D" w:rsidRPr="00834350" w:rsidRDefault="000A794D" w:rsidP="00A3269E">
      <w:pPr>
        <w:snapToGrid w:val="0"/>
        <w:rPr>
          <w:rFonts w:ascii="新細明體"/>
          <w:sz w:val="22"/>
          <w:szCs w:val="22"/>
        </w:rPr>
      </w:pPr>
    </w:p>
    <w:p w:rsidR="000A794D" w:rsidRPr="00834350" w:rsidRDefault="000A794D" w:rsidP="00376F40">
      <w:pPr>
        <w:snapToGrid w:val="0"/>
        <w:rPr>
          <w:rFonts w:ascii="新細明體"/>
          <w:b/>
          <w:bCs/>
          <w:sz w:val="26"/>
          <w:szCs w:val="26"/>
        </w:rPr>
      </w:pPr>
      <w:r w:rsidRPr="00FA1085">
        <w:rPr>
          <w:rFonts w:ascii="新細明體"/>
          <w:b/>
          <w:noProof/>
          <w:sz w:val="26"/>
          <w:szCs w:val="26"/>
        </w:rPr>
        <w:pict>
          <v:shape id="圖片 16" o:spid="_x0000_i1032" type="#_x0000_t75" style="width:51.6pt;height:56.4pt;visibility:visible">
            <v:imagedata r:id="rId12" o:title=""/>
          </v:shape>
        </w:pict>
      </w:r>
      <w:r w:rsidRPr="00834350">
        <w:rPr>
          <w:rFonts w:ascii="標楷體" w:eastAsia="標楷體" w:hAnsi="標楷體" w:hint="eastAsia"/>
          <w:b/>
          <w:bCs/>
          <w:sz w:val="28"/>
          <w:szCs w:val="28"/>
        </w:rPr>
        <w:t>報名方式</w:t>
      </w:r>
    </w:p>
    <w:p w:rsidR="000A794D" w:rsidRPr="00834350" w:rsidRDefault="000A794D" w:rsidP="00D208D2">
      <w:pPr>
        <w:snapToGrid w:val="0"/>
        <w:spacing w:line="240" w:lineRule="atLeast"/>
        <w:ind w:left="440" w:hangingChars="200" w:hanging="44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一、符合前述資格且有興趣者，歡迎下載報名表，並透過以下方式完成報名</w:t>
      </w:r>
    </w:p>
    <w:p w:rsidR="000A794D" w:rsidRPr="00834350" w:rsidRDefault="000A794D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（一）</w:t>
      </w:r>
      <w:r w:rsidRPr="00834350">
        <w:rPr>
          <w:rFonts w:ascii="新細明體" w:hAnsi="新細明體"/>
          <w:bCs/>
          <w:sz w:val="22"/>
          <w:szCs w:val="22"/>
        </w:rPr>
        <w:t>Email</w:t>
      </w:r>
      <w:r w:rsidRPr="00834350">
        <w:rPr>
          <w:rFonts w:ascii="新細明體" w:hAnsi="新細明體" w:hint="eastAsia"/>
          <w:bCs/>
          <w:sz w:val="22"/>
          <w:szCs w:val="22"/>
        </w:rPr>
        <w:t>：請將報名者親筆書寫的報名表（含簽署最末頁個資使用告知事項）拍照成圖檔，且</w:t>
      </w:r>
    </w:p>
    <w:p w:rsidR="000A794D" w:rsidRPr="00834350" w:rsidRDefault="000A794D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每張圖限</w:t>
      </w:r>
      <w:smartTag w:uri="urn:schemas-microsoft-com:office:smarttags" w:element="chmetcnv">
        <w:smartTagPr>
          <w:attr w:name="UnitName" w:val="m"/>
          <w:attr w:name="SourceValue" w:val="1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1M</w:t>
        </w:r>
      </w:smartTag>
      <w:r w:rsidRPr="00834350">
        <w:rPr>
          <w:rFonts w:ascii="新細明體" w:hAnsi="新細明體" w:hint="eastAsia"/>
          <w:bCs/>
          <w:sz w:val="22"/>
          <w:szCs w:val="22"/>
        </w:rPr>
        <w:t>以內</w:t>
      </w:r>
    </w:p>
    <w:p w:rsidR="000A794D" w:rsidRPr="00834350" w:rsidRDefault="000A794D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②</w:t>
      </w:r>
      <w:r w:rsidRPr="00834350">
        <w:rPr>
          <w:rFonts w:ascii="Batang" w:hAnsi="Batang" w:hint="eastAsia"/>
          <w:bCs/>
          <w:sz w:val="22"/>
          <w:szCs w:val="22"/>
        </w:rPr>
        <w:t>每張圖檔</w:t>
      </w:r>
      <w:r w:rsidRPr="00834350">
        <w:rPr>
          <w:rFonts w:ascii="新細明體" w:hAnsi="新細明體" w:hint="eastAsia"/>
          <w:bCs/>
          <w:sz w:val="22"/>
          <w:szCs w:val="22"/>
        </w:rPr>
        <w:t>必須清晰可見</w:t>
      </w:r>
    </w:p>
    <w:p w:rsidR="000A794D" w:rsidRPr="00834350" w:rsidRDefault="000A794D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/>
          <w:bCs/>
          <w:sz w:val="22"/>
          <w:szCs w:val="22"/>
        </w:rPr>
        <w:t>Email</w:t>
      </w:r>
      <w:r w:rsidRPr="00834350">
        <w:rPr>
          <w:rFonts w:ascii="Batang" w:hAnsi="Batang" w:hint="eastAsia"/>
          <w:bCs/>
          <w:sz w:val="22"/>
          <w:szCs w:val="22"/>
        </w:rPr>
        <w:t>寄送的</w:t>
      </w:r>
      <w:r w:rsidRPr="00834350">
        <w:rPr>
          <w:rFonts w:ascii="新細明體" w:hAnsi="新細明體" w:hint="eastAsia"/>
          <w:bCs/>
          <w:sz w:val="22"/>
          <w:szCs w:val="22"/>
        </w:rPr>
        <w:t>總圖檔勿超過</w:t>
      </w:r>
      <w:smartTag w:uri="urn:schemas-microsoft-com:office:smarttags" w:element="chmetcnv">
        <w:smartTagPr>
          <w:attr w:name="UnitName" w:val="m"/>
          <w:attr w:name="SourceValue" w:val="8"/>
          <w:attr w:name="HasSpace" w:val="False"/>
          <w:attr w:name="Negative" w:val="False"/>
          <w:attr w:name="NumberType" w:val="1"/>
          <w:attr w:name="TCSC" w:val="0"/>
        </w:smartTagPr>
        <w:r w:rsidRPr="00834350">
          <w:rPr>
            <w:rFonts w:ascii="新細明體" w:hAnsi="新細明體"/>
            <w:bCs/>
            <w:sz w:val="22"/>
            <w:szCs w:val="22"/>
          </w:rPr>
          <w:t>8M</w:t>
        </w:r>
      </w:smartTag>
    </w:p>
    <w:p w:rsidR="000A794D" w:rsidRPr="00834350" w:rsidRDefault="000A794D">
      <w:pPr>
        <w:snapToGrid w:val="0"/>
        <w:spacing w:line="240" w:lineRule="atLeast"/>
        <w:ind w:firstLine="1430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未符合</w:t>
      </w:r>
      <w:r w:rsidRPr="00834350">
        <w:rPr>
          <w:rFonts w:ascii="Batang" w:eastAsia="Batang" w:hAnsi="Batang" w:hint="eastAsia"/>
          <w:bCs/>
          <w:sz w:val="22"/>
          <w:szCs w:val="22"/>
        </w:rPr>
        <w:t>①</w:t>
      </w:r>
      <w:r w:rsidRPr="00834350">
        <w:rPr>
          <w:rFonts w:ascii="新細明體" w:hAnsi="新細明體" w:hint="eastAsia"/>
          <w:bCs/>
          <w:sz w:val="22"/>
          <w:szCs w:val="22"/>
        </w:rPr>
        <w:t>～</w:t>
      </w:r>
      <w:r w:rsidRPr="00834350">
        <w:rPr>
          <w:rFonts w:ascii="Batang" w:eastAsia="Batang" w:hAnsi="Batang" w:hint="eastAsia"/>
          <w:bCs/>
          <w:sz w:val="22"/>
          <w:szCs w:val="22"/>
        </w:rPr>
        <w:t>③</w:t>
      </w:r>
      <w:r w:rsidRPr="00834350">
        <w:rPr>
          <w:rFonts w:ascii="Batang" w:hAnsi="Batang" w:hint="eastAsia"/>
          <w:bCs/>
          <w:sz w:val="22"/>
          <w:szCs w:val="22"/>
        </w:rPr>
        <w:t>任一項</w:t>
      </w:r>
      <w:r w:rsidRPr="00834350">
        <w:rPr>
          <w:rFonts w:ascii="新細明體" w:hAnsi="新細明體" w:hint="eastAsia"/>
          <w:bCs/>
          <w:sz w:val="22"/>
          <w:szCs w:val="22"/>
        </w:rPr>
        <w:t>，視為報名失敗</w:t>
      </w:r>
    </w:p>
    <w:p w:rsidR="000A794D" w:rsidRPr="00834350" w:rsidRDefault="000A794D">
      <w:pPr>
        <w:snapToGrid w:val="0"/>
        <w:spacing w:line="240" w:lineRule="atLeast"/>
        <w:rPr>
          <w:rFonts w:ascii="新細明體"/>
          <w:bCs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（二）傳真：將報名者親筆書寫的報名表（含簽署最末頁個資使用告知事項）傳真至公視，並請來電確認。</w:t>
      </w:r>
    </w:p>
    <w:p w:rsidR="000A794D" w:rsidRPr="00834350" w:rsidRDefault="000A794D" w:rsidP="002F2B24">
      <w:pPr>
        <w:snapToGrid w:val="0"/>
        <w:spacing w:line="240" w:lineRule="atLeast"/>
        <w:ind w:left="440" w:hangingChars="200" w:hanging="440"/>
        <w:rPr>
          <w:rFonts w:ascii="新細明體"/>
          <w:sz w:val="22"/>
          <w:szCs w:val="22"/>
        </w:rPr>
      </w:pPr>
      <w:r w:rsidRPr="00834350">
        <w:rPr>
          <w:rFonts w:ascii="新細明體" w:hAnsi="新細明體" w:hint="eastAsia"/>
          <w:bCs/>
          <w:sz w:val="22"/>
          <w:szCs w:val="22"/>
        </w:rPr>
        <w:t>二、報名期限：即日起至</w:t>
      </w:r>
      <w:smartTag w:uri="urn:schemas-microsoft-com:office:smarttags" w:element="chsdate">
        <w:smartTagPr>
          <w:attr w:name="Year" w:val="2016"/>
          <w:attr w:name="Month" w:val="3"/>
          <w:attr w:name="Day" w:val="11"/>
          <w:attr w:name="IsLunarDate" w:val="False"/>
          <w:attr w:name="IsROCDate" w:val="False"/>
        </w:smartTagPr>
        <w:r w:rsidRPr="00834350">
          <w:rPr>
            <w:rFonts w:ascii="新細明體" w:hAnsi="新細明體"/>
            <w:sz w:val="22"/>
            <w:szCs w:val="22"/>
          </w:rPr>
          <w:t>3</w:t>
        </w:r>
        <w:r w:rsidRPr="00834350">
          <w:rPr>
            <w:rFonts w:ascii="新細明體" w:hAnsi="新細明體" w:hint="eastAsia"/>
            <w:sz w:val="22"/>
            <w:szCs w:val="22"/>
          </w:rPr>
          <w:t>月</w:t>
        </w:r>
        <w:r w:rsidRPr="00834350">
          <w:rPr>
            <w:rFonts w:ascii="新細明體" w:hAnsi="新細明體"/>
            <w:sz w:val="22"/>
            <w:szCs w:val="22"/>
          </w:rPr>
          <w:t>11</w:t>
        </w:r>
        <w:r w:rsidRPr="00834350">
          <w:rPr>
            <w:rFonts w:ascii="新細明體" w:hAnsi="新細明體" w:hint="eastAsia"/>
            <w:sz w:val="22"/>
            <w:szCs w:val="22"/>
          </w:rPr>
          <w:t>日</w:t>
        </w:r>
      </w:smartTag>
      <w:r w:rsidRPr="00834350">
        <w:rPr>
          <w:rFonts w:ascii="新細明體" w:hAnsi="新細明體" w:hint="eastAsia"/>
          <w:sz w:val="22"/>
          <w:szCs w:val="22"/>
        </w:rPr>
        <w:t>（五）止（以公視收件時間為準）</w:t>
      </w:r>
    </w:p>
    <w:p w:rsidR="000A794D" w:rsidRPr="00834350" w:rsidRDefault="000A794D">
      <w:pPr>
        <w:ind w:left="480" w:hangingChars="218" w:hanging="480"/>
        <w:rPr>
          <w:rFonts w:ascii="新細明體"/>
          <w:sz w:val="22"/>
          <w:szCs w:val="22"/>
        </w:rPr>
      </w:pPr>
      <w:r w:rsidRPr="00834350">
        <w:rPr>
          <w:rFonts w:hint="eastAsia"/>
          <w:sz w:val="22"/>
          <w:szCs w:val="22"/>
        </w:rPr>
        <w:t>三、報名資訊：</w:t>
      </w:r>
      <w:r w:rsidRPr="00834350">
        <w:rPr>
          <w:rFonts w:ascii="新細明體" w:hAnsi="新細明體"/>
          <w:sz w:val="22"/>
          <w:szCs w:val="22"/>
        </w:rPr>
        <w:t>Email</w:t>
      </w:r>
      <w:r w:rsidRPr="00834350">
        <w:rPr>
          <w:rFonts w:ascii="新細明體" w:hAnsi="新細明體" w:hint="eastAsia"/>
          <w:sz w:val="22"/>
          <w:szCs w:val="22"/>
        </w:rPr>
        <w:t>信箱：</w:t>
      </w:r>
      <w:hyperlink r:id="rId13" w:history="1">
        <w:r w:rsidRPr="00834350">
          <w:rPr>
            <w:rStyle w:val="Hyperlink"/>
            <w:rFonts w:ascii="新細明體" w:hAnsi="新細明體"/>
            <w:color w:val="auto"/>
            <w:sz w:val="22"/>
            <w:szCs w:val="22"/>
          </w:rPr>
          <w:t>amywang365@mail.pts.org.tw</w:t>
        </w:r>
      </w:hyperlink>
      <w:r w:rsidRPr="00834350">
        <w:rPr>
          <w:rFonts w:hint="eastAsia"/>
        </w:rPr>
        <w:t>；</w:t>
      </w:r>
      <w:r w:rsidRPr="00834350">
        <w:rPr>
          <w:rFonts w:ascii="新細明體" w:hAnsi="新細明體" w:hint="eastAsia"/>
          <w:sz w:val="22"/>
          <w:szCs w:val="22"/>
        </w:rPr>
        <w:t>傳真：</w:t>
      </w:r>
      <w:r w:rsidRPr="00834350">
        <w:rPr>
          <w:rFonts w:ascii="新細明體" w:hAnsi="新細明體"/>
          <w:sz w:val="22"/>
          <w:szCs w:val="22"/>
        </w:rPr>
        <w:t>02-26338124</w:t>
      </w:r>
      <w:r w:rsidRPr="00834350">
        <w:rPr>
          <w:rFonts w:ascii="新細明體" w:hAnsi="新細明體" w:hint="eastAsia"/>
          <w:sz w:val="22"/>
          <w:szCs w:val="22"/>
        </w:rPr>
        <w:t>。如有任何問題，煩請於上班時間來電</w:t>
      </w:r>
      <w:r w:rsidRPr="00834350">
        <w:rPr>
          <w:rFonts w:ascii="新細明體" w:hAnsi="新細明體"/>
          <w:sz w:val="22"/>
          <w:szCs w:val="22"/>
        </w:rPr>
        <w:t>02-26332000</w:t>
      </w:r>
      <w:r w:rsidRPr="00834350">
        <w:rPr>
          <w:rFonts w:ascii="新細明體" w:hAnsi="新細明體" w:hint="eastAsia"/>
          <w:sz w:val="22"/>
          <w:szCs w:val="22"/>
        </w:rPr>
        <w:t>轉</w:t>
      </w:r>
      <w:r w:rsidRPr="00834350">
        <w:rPr>
          <w:rFonts w:ascii="新細明體" w:hAnsi="新細明體"/>
          <w:sz w:val="22"/>
          <w:szCs w:val="22"/>
        </w:rPr>
        <w:t>9</w:t>
      </w:r>
      <w:r w:rsidRPr="00834350">
        <w:rPr>
          <w:rFonts w:ascii="新細明體" w:hAnsi="新細明體" w:hint="eastAsia"/>
          <w:sz w:val="22"/>
          <w:szCs w:val="22"/>
        </w:rPr>
        <w:t>洽詢</w:t>
      </w:r>
      <w:r w:rsidRPr="00834350">
        <w:rPr>
          <w:rFonts w:ascii="新細明體" w:hAnsi="新細明體"/>
          <w:sz w:val="22"/>
          <w:szCs w:val="22"/>
        </w:rPr>
        <w:t xml:space="preserve">  </w:t>
      </w:r>
    </w:p>
    <w:p w:rsidR="000A794D" w:rsidRPr="00834350" w:rsidRDefault="000A794D" w:rsidP="00205E50">
      <w:pPr>
        <w:ind w:left="480" w:hangingChars="218" w:hanging="480"/>
        <w:rPr>
          <w:rFonts w:ascii="新細明體"/>
          <w:sz w:val="22"/>
          <w:szCs w:val="22"/>
        </w:rPr>
      </w:pPr>
    </w:p>
    <w:p w:rsidR="000A794D" w:rsidRPr="00834350" w:rsidRDefault="000A794D" w:rsidP="00F36367">
      <w:pPr>
        <w:snapToGrid w:val="0"/>
        <w:spacing w:line="600" w:lineRule="exact"/>
        <w:ind w:firstLineChars="950" w:firstLine="3043"/>
        <w:rPr>
          <w:rFonts w:ascii="標楷體" w:eastAsia="標楷體" w:hAnsi="標楷體"/>
          <w:b/>
          <w:sz w:val="32"/>
          <w:szCs w:val="32"/>
        </w:rPr>
      </w:pPr>
      <w:r w:rsidRPr="00834350">
        <w:rPr>
          <w:rFonts w:ascii="標楷體" w:eastAsia="標楷體" w:hAnsi="標楷體"/>
          <w:b/>
          <w:sz w:val="32"/>
          <w:szCs w:val="32"/>
        </w:rPr>
        <w:t>2016</w:t>
      </w:r>
      <w:r w:rsidRPr="00834350">
        <w:rPr>
          <w:rFonts w:ascii="標楷體" w:eastAsia="標楷體" w:hAnsi="標楷體" w:hint="eastAsia"/>
          <w:b/>
          <w:sz w:val="32"/>
          <w:szCs w:val="32"/>
        </w:rPr>
        <w:t>第七屆台灣國際兒童影展</w:t>
      </w:r>
    </w:p>
    <w:p w:rsidR="000A794D" w:rsidRPr="00834350" w:rsidRDefault="000A794D" w:rsidP="00616639">
      <w:pPr>
        <w:snapToGrid w:val="0"/>
        <w:spacing w:afterLines="50" w:line="600" w:lineRule="exact"/>
        <w:jc w:val="center"/>
        <w:rPr>
          <w:rFonts w:ascii="新細明體"/>
          <w:b/>
          <w:sz w:val="32"/>
          <w:szCs w:val="32"/>
        </w:rPr>
      </w:pPr>
      <w:r w:rsidRPr="00834350">
        <w:rPr>
          <w:rFonts w:ascii="標楷體" w:eastAsia="標楷體" w:hAnsi="標楷體" w:hint="eastAsia"/>
          <w:b/>
          <w:sz w:val="32"/>
          <w:szCs w:val="32"/>
        </w:rPr>
        <w:t>「小導演大夢想</w:t>
      </w:r>
      <w:r w:rsidRPr="00834350">
        <w:rPr>
          <w:rFonts w:ascii="標楷體" w:eastAsia="標楷體" w:hAnsi="標楷體"/>
          <w:b/>
          <w:sz w:val="32"/>
          <w:szCs w:val="32"/>
        </w:rPr>
        <w:t>-</w:t>
      </w:r>
      <w:r w:rsidRPr="00834350">
        <w:rPr>
          <w:rFonts w:ascii="標楷體" w:eastAsia="標楷體" w:hAnsi="標楷體" w:hint="eastAsia"/>
          <w:b/>
          <w:sz w:val="32"/>
          <w:szCs w:val="32"/>
        </w:rPr>
        <w:t>台灣篇」兒童評審報名表</w:t>
      </w:r>
    </w:p>
    <w:p w:rsidR="000A794D" w:rsidRPr="00834350" w:rsidRDefault="000A794D" w:rsidP="00616639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0"/>
          <w:szCs w:val="20"/>
        </w:rPr>
      </w:pPr>
      <w:r w:rsidRPr="00834350">
        <w:rPr>
          <w:rFonts w:ascii="新細明體" w:hAnsi="新細明體" w:hint="eastAsia"/>
          <w:sz w:val="28"/>
          <w:szCs w:val="28"/>
        </w:rPr>
        <w:t>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英文姓名：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</w:t>
      </w:r>
      <w:r w:rsidRPr="00834350">
        <w:rPr>
          <w:rFonts w:ascii="新細明體" w:hAnsi="新細明體" w:hint="eastAsia"/>
          <w:sz w:val="20"/>
          <w:szCs w:val="20"/>
        </w:rPr>
        <w:t>（製作評審聘書使用）</w:t>
      </w:r>
      <w:r w:rsidRPr="00834350">
        <w:rPr>
          <w:rFonts w:ascii="新細明體" w:hAnsi="新細明體"/>
          <w:sz w:val="20"/>
          <w:szCs w:val="20"/>
        </w:rPr>
        <w:t xml:space="preserve">   </w:t>
      </w:r>
      <w:r w:rsidRPr="00834350">
        <w:rPr>
          <w:rFonts w:ascii="新細明體" w:hAnsi="新細明體"/>
          <w:sz w:val="20"/>
          <w:szCs w:val="20"/>
          <w:u w:val="single"/>
        </w:rPr>
        <w:t xml:space="preserve"> </w:t>
      </w:r>
    </w:p>
    <w:p w:rsidR="000A794D" w:rsidRPr="00834350" w:rsidRDefault="000A794D" w:rsidP="00616639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性別：□女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□男</w:t>
      </w:r>
      <w:r w:rsidRPr="00834350">
        <w:rPr>
          <w:rFonts w:ascii="新細明體" w:hAnsi="新細明體"/>
          <w:sz w:val="28"/>
          <w:szCs w:val="28"/>
        </w:rPr>
        <w:t xml:space="preserve">             </w:t>
      </w:r>
      <w:r w:rsidRPr="00834350">
        <w:rPr>
          <w:rFonts w:ascii="新細明體" w:hAnsi="新細明體" w:hint="eastAsia"/>
          <w:sz w:val="28"/>
          <w:szCs w:val="28"/>
        </w:rPr>
        <w:t>餐飲：□葷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□奶蛋素</w:t>
      </w:r>
    </w:p>
    <w:p w:rsidR="000A794D" w:rsidRPr="00834350" w:rsidRDefault="000A794D" w:rsidP="00616639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生日：民國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月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日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身份證字號：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0"/>
          <w:szCs w:val="20"/>
        </w:rPr>
        <w:t>（保險使用）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0A794D" w:rsidRPr="00834350" w:rsidRDefault="000A794D" w:rsidP="00616639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就讀：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縣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 w:hint="eastAsia"/>
          <w:sz w:val="28"/>
          <w:szCs w:val="28"/>
        </w:rPr>
        <w:t>市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 w:hint="eastAsia"/>
          <w:sz w:val="28"/>
          <w:szCs w:val="28"/>
        </w:rPr>
        <w:t>國小</w:t>
      </w:r>
      <w:r w:rsidRPr="00834350">
        <w:rPr>
          <w:rFonts w:ascii="新細明體" w:hAnsi="新細明體"/>
          <w:sz w:val="28"/>
          <w:szCs w:val="28"/>
        </w:rPr>
        <w:t>/</w:t>
      </w:r>
      <w:r w:rsidRPr="00834350">
        <w:rPr>
          <w:rFonts w:ascii="新細明體" w:hAnsi="新細明體" w:hint="eastAsia"/>
          <w:sz w:val="28"/>
          <w:szCs w:val="28"/>
        </w:rPr>
        <w:t>國中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年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</w:t>
      </w:r>
      <w:r w:rsidRPr="00834350">
        <w:rPr>
          <w:rFonts w:ascii="新細明體" w:hAnsi="新細明體" w:hint="eastAsia"/>
          <w:sz w:val="28"/>
          <w:szCs w:val="28"/>
        </w:rPr>
        <w:t>班</w:t>
      </w:r>
    </w:p>
    <w:p w:rsidR="000A794D" w:rsidRPr="00834350" w:rsidRDefault="000A794D" w:rsidP="00616639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班導師姓名：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</w:t>
      </w:r>
      <w:r w:rsidRPr="00834350">
        <w:rPr>
          <w:rFonts w:ascii="新細明體" w:hAnsi="新細明體" w:hint="eastAsia"/>
          <w:sz w:val="28"/>
          <w:szCs w:val="28"/>
        </w:rPr>
        <w:t>學校電話：</w:t>
      </w:r>
      <w:r w:rsidRPr="00834350">
        <w:rPr>
          <w:rFonts w:ascii="新細明體" w:hAnsi="新細明體" w:hint="eastAsia"/>
          <w:sz w:val="28"/>
          <w:szCs w:val="28"/>
          <w:u w:val="single"/>
        </w:rPr>
        <w:t>（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>）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家長姓名：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　　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關係：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家長手機：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住家電話：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可聯絡的</w:t>
      </w:r>
      <w:r w:rsidRPr="00834350">
        <w:rPr>
          <w:rFonts w:ascii="新細明體" w:hAnsi="新細明體"/>
          <w:sz w:val="28"/>
          <w:szCs w:val="28"/>
        </w:rPr>
        <w:t>Email</w:t>
      </w:r>
      <w:r w:rsidRPr="00834350">
        <w:rPr>
          <w:rFonts w:ascii="新細明體" w:hAnsi="新細明體" w:hint="eastAsia"/>
          <w:sz w:val="28"/>
          <w:szCs w:val="28"/>
        </w:rPr>
        <w:t>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0"/>
        </w:tabs>
        <w:autoSpaceDE w:val="0"/>
        <w:autoSpaceDN w:val="0"/>
        <w:adjustRightInd w:val="0"/>
        <w:snapToGrid w:val="0"/>
        <w:spacing w:afterLines="50" w:line="400" w:lineRule="atLeast"/>
        <w:rPr>
          <w:rFonts w:ascii="新細明體"/>
        </w:rPr>
      </w:pPr>
      <w:r w:rsidRPr="00834350">
        <w:rPr>
          <w:rFonts w:ascii="新細明體" w:hAnsi="新細明體" w:hint="eastAsia"/>
        </w:rPr>
        <w:t>（未來是否願意接到公視電子報：□願意</w:t>
      </w:r>
      <w:r w:rsidRPr="00834350">
        <w:rPr>
          <w:rFonts w:ascii="新細明體" w:hAnsi="新細明體"/>
        </w:rPr>
        <w:t xml:space="preserve"> </w:t>
      </w:r>
      <w:r w:rsidRPr="00834350">
        <w:rPr>
          <w:rFonts w:ascii="新細明體" w:hAnsi="新細明體" w:hint="eastAsia"/>
        </w:rPr>
        <w:t>□不願意）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家裡住址：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                 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需要公視注意的事項</w:t>
      </w:r>
      <w:r w:rsidRPr="00834350">
        <w:rPr>
          <w:rFonts w:ascii="新細明體" w:hAnsi="新細明體"/>
          <w:sz w:val="28"/>
          <w:szCs w:val="28"/>
        </w:rPr>
        <w:t>(</w:t>
      </w:r>
      <w:r w:rsidRPr="00834350">
        <w:rPr>
          <w:rFonts w:ascii="新細明體" w:hAnsi="新細明體" w:hint="eastAsia"/>
          <w:sz w:val="28"/>
          <w:szCs w:val="28"/>
        </w:rPr>
        <w:t>如有某些疾病或習慣</w:t>
      </w:r>
      <w:r w:rsidRPr="00834350">
        <w:rPr>
          <w:rFonts w:ascii="新細明體" w:hAnsi="新細明體"/>
          <w:sz w:val="28"/>
          <w:szCs w:val="28"/>
        </w:rPr>
        <w:t>)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其他備註：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</w:t>
      </w:r>
    </w:p>
    <w:p w:rsidR="000A794D" w:rsidRPr="00834350" w:rsidRDefault="000A794D" w:rsidP="00616639">
      <w:pPr>
        <w:tabs>
          <w:tab w:val="left" w:pos="1008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如何得知兒童評審招募訊息：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□公視頻道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□公視電子報□學校公文</w:t>
      </w:r>
      <w:r w:rsidRPr="00834350">
        <w:rPr>
          <w:rFonts w:ascii="新細明體" w:hAnsi="新細明體"/>
          <w:sz w:val="28"/>
          <w:szCs w:val="28"/>
        </w:rPr>
        <w:t xml:space="preserve"> </w:t>
      </w:r>
      <w:r w:rsidRPr="00834350">
        <w:rPr>
          <w:rFonts w:ascii="新細明體" w:hAnsi="新細明體" w:hint="eastAsia"/>
          <w:sz w:val="28"/>
          <w:szCs w:val="28"/>
        </w:rPr>
        <w:t>□</w:t>
      </w:r>
      <w:r w:rsidRPr="00834350">
        <w:rPr>
          <w:rFonts w:ascii="新細明體" w:hAnsi="新細明體"/>
          <w:sz w:val="28"/>
          <w:szCs w:val="28"/>
        </w:rPr>
        <w:t xml:space="preserve">FB </w:t>
      </w:r>
      <w:r w:rsidRPr="00834350">
        <w:rPr>
          <w:rFonts w:ascii="新細明體" w:hAnsi="新細明體" w:hint="eastAsia"/>
          <w:sz w:val="28"/>
          <w:szCs w:val="28"/>
        </w:rPr>
        <w:t>□其他：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  <w:r w:rsidRPr="00834350">
        <w:rPr>
          <w:rFonts w:ascii="新細明體" w:hAnsi="新細明體" w:hint="eastAsia"/>
          <w:sz w:val="28"/>
          <w:szCs w:val="28"/>
          <w:u w:val="single"/>
        </w:rPr>
        <w:t xml:space="preserve">　　　　　</w:t>
      </w:r>
    </w:p>
    <w:p w:rsidR="000A794D" w:rsidRPr="00834350" w:rsidRDefault="000A794D" w:rsidP="00616639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afterLines="50" w:line="400" w:lineRule="atLeast"/>
        <w:jc w:val="both"/>
        <w:rPr>
          <w:rFonts w:ascii="新細明體"/>
          <w:sz w:val="28"/>
          <w:szCs w:val="28"/>
          <w:u w:val="single"/>
        </w:rPr>
      </w:pPr>
    </w:p>
    <w:p w:rsidR="000A794D" w:rsidRPr="00834350" w:rsidRDefault="000A794D" w:rsidP="002F2B24">
      <w:pPr>
        <w:tabs>
          <w:tab w:val="left" w:pos="1008"/>
          <w:tab w:val="left" w:pos="2480"/>
          <w:tab w:val="left" w:pos="4244"/>
          <w:tab w:val="left" w:pos="5252"/>
        </w:tabs>
        <w:autoSpaceDE w:val="0"/>
        <w:autoSpaceDN w:val="0"/>
        <w:adjustRightInd w:val="0"/>
        <w:snapToGrid w:val="0"/>
        <w:spacing w:line="40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為了讓公視對報名者有更深入瞭解，請</w:t>
      </w:r>
      <w:r w:rsidRPr="00834350">
        <w:rPr>
          <w:rFonts w:ascii="新細明體" w:hAnsi="新細明體" w:hint="eastAsia"/>
          <w:b/>
          <w:sz w:val="28"/>
          <w:szCs w:val="28"/>
          <w:u w:val="single"/>
        </w:rPr>
        <w:t>報名學生親自填寫</w:t>
      </w:r>
      <w:r w:rsidRPr="00834350">
        <w:rPr>
          <w:rFonts w:ascii="新細明體" w:hAnsi="新細明體" w:hint="eastAsia"/>
          <w:sz w:val="28"/>
          <w:szCs w:val="28"/>
        </w:rPr>
        <w:t>以下欄位，謝謝！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一、請簡單自我介紹，幫助我們認識你</w:t>
      </w:r>
    </w:p>
    <w:p w:rsidR="000A794D" w:rsidRPr="00834350" w:rsidRDefault="000A794D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0A794D" w:rsidRPr="00834350" w:rsidRDefault="000A794D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0A794D" w:rsidRPr="00834350" w:rsidRDefault="000A794D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0A794D" w:rsidRPr="00834350" w:rsidRDefault="000A794D" w:rsidP="002F2B24">
      <w:pPr>
        <w:snapToGrid w:val="0"/>
        <w:spacing w:line="400" w:lineRule="atLeast"/>
        <w:ind w:leftChars="150" w:left="36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</w:t>
      </w:r>
    </w:p>
    <w:p w:rsidR="000A794D" w:rsidRPr="00834350" w:rsidRDefault="000A794D" w:rsidP="00616639">
      <w:pPr>
        <w:snapToGrid w:val="0"/>
        <w:spacing w:beforeLines="50" w:line="360" w:lineRule="atLeas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二、我想報名兒童評審的原因</w:t>
      </w:r>
    </w:p>
    <w:p w:rsidR="000A794D" w:rsidRPr="00834350" w:rsidRDefault="000A794D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□對看影片有興趣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□可以展現自己的觀點</w:t>
      </w:r>
      <w:r w:rsidRPr="00834350">
        <w:rPr>
          <w:rFonts w:ascii="新細明體" w:hAnsi="新細明體"/>
          <w:sz w:val="28"/>
          <w:szCs w:val="28"/>
        </w:rPr>
        <w:t xml:space="preserve">   </w:t>
      </w:r>
      <w:r w:rsidRPr="00834350">
        <w:rPr>
          <w:rFonts w:ascii="新細明體" w:hAnsi="新細明體" w:hint="eastAsia"/>
          <w:sz w:val="28"/>
          <w:szCs w:val="28"/>
        </w:rPr>
        <w:t>□想增加生活體驗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0A794D" w:rsidRPr="00834350" w:rsidRDefault="000A794D" w:rsidP="002F2B24">
      <w:pPr>
        <w:snapToGrid w:val="0"/>
        <w:spacing w:line="360" w:lineRule="atLeast"/>
        <w:ind w:firstLine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□想要拓展視野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□家人或同儕的鼓勵</w:t>
      </w: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 w:hint="eastAsia"/>
          <w:sz w:val="28"/>
          <w:szCs w:val="28"/>
        </w:rPr>
        <w:t>□想多認識及參與影展</w:t>
      </w:r>
    </w:p>
    <w:p w:rsidR="000A794D" w:rsidRPr="00834350" w:rsidRDefault="000A794D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□想認識喜歡看影片的同儕並相互學習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40" w:lineRule="exact"/>
        <w:ind w:firstLineChars="100"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□其他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b/>
          <w:sz w:val="28"/>
          <w:szCs w:val="28"/>
        </w:rPr>
      </w:pPr>
    </w:p>
    <w:p w:rsidR="000A794D" w:rsidRPr="00834350" w:rsidRDefault="000A794D" w:rsidP="00940FFA">
      <w:pPr>
        <w:snapToGrid w:val="0"/>
        <w:spacing w:line="360" w:lineRule="atLeast"/>
        <w:jc w:val="both"/>
        <w:rPr>
          <w:rFonts w:ascii="新細明體"/>
        </w:rPr>
      </w:pPr>
      <w:r w:rsidRPr="00834350">
        <w:rPr>
          <w:rFonts w:ascii="新細明體" w:hAnsi="新細明體" w:hint="eastAsia"/>
          <w:b/>
          <w:sz w:val="32"/>
          <w:szCs w:val="32"/>
        </w:rPr>
        <w:t>三、我適合擔任兒童評審，因為我</w:t>
      </w:r>
      <w:r w:rsidRPr="00834350">
        <w:rPr>
          <w:rFonts w:ascii="新細明體"/>
          <w:b/>
          <w:sz w:val="32"/>
          <w:szCs w:val="32"/>
        </w:rPr>
        <w:t>---</w:t>
      </w:r>
      <w:r w:rsidRPr="00834350">
        <w:rPr>
          <w:rFonts w:ascii="新細明體" w:hAnsi="新細明體" w:hint="eastAsia"/>
        </w:rPr>
        <w:t>（可擇一填寫或全填）</w:t>
      </w:r>
    </w:p>
    <w:p w:rsidR="000A794D" w:rsidRPr="00834350" w:rsidRDefault="000A794D">
      <w:pPr>
        <w:snapToGrid w:val="0"/>
        <w:spacing w:before="120" w:line="360" w:lineRule="atLeast"/>
        <w:ind w:firstLine="278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□曾參與公視小導演大夢想拍片</w:t>
      </w:r>
      <w:r w:rsidRPr="00834350">
        <w:rPr>
          <w:rFonts w:ascii="新細明體" w:hAnsi="新細明體" w:hint="eastAsia"/>
          <w:sz w:val="28"/>
          <w:szCs w:val="28"/>
        </w:rPr>
        <w:t>，我們的片名是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0A794D" w:rsidRPr="00834350" w:rsidRDefault="000A794D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>
      <w:pPr>
        <w:snapToGrid w:val="0"/>
        <w:spacing w:before="120" w:line="360" w:lineRule="atLeast"/>
        <w:ind w:firstLine="278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（三）你從拍片經驗中學到什麼？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0A794D" w:rsidRPr="00834350" w:rsidRDefault="000A794D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□曾參加公視兒童營隊</w:t>
      </w:r>
      <w:r w:rsidRPr="00834350">
        <w:rPr>
          <w:rFonts w:ascii="新細明體" w:hAnsi="新細明體" w:hint="eastAsia"/>
          <w:sz w:val="28"/>
          <w:szCs w:val="28"/>
        </w:rPr>
        <w:t>，我參加了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</w:t>
      </w:r>
      <w:r w:rsidRPr="00834350">
        <w:rPr>
          <w:rFonts w:ascii="新細明體" w:hAnsi="新細明體" w:hint="eastAsia"/>
          <w:sz w:val="28"/>
          <w:szCs w:val="28"/>
        </w:rPr>
        <w:t>年的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 w:hint="eastAsia"/>
          <w:sz w:val="28"/>
          <w:szCs w:val="28"/>
        </w:rPr>
        <w:t>營</w:t>
      </w:r>
    </w:p>
    <w:p w:rsidR="000A794D" w:rsidRPr="00834350" w:rsidRDefault="000A794D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（一）請簡述當時報名營隊的動機：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（二）你在營隊中學到什麼？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</w:p>
    <w:p w:rsidR="000A794D" w:rsidRPr="00834350" w:rsidRDefault="000A794D" w:rsidP="002F2B24">
      <w:pPr>
        <w:snapToGrid w:val="0"/>
        <w:spacing w:line="360" w:lineRule="atLeast"/>
        <w:ind w:firstLineChars="100" w:firstLine="28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□我是公視之友兒童會員</w:t>
      </w:r>
      <w:r w:rsidRPr="00834350">
        <w:rPr>
          <w:rFonts w:ascii="新細明體" w:hAnsi="新細明體" w:hint="eastAsia"/>
          <w:sz w:val="28"/>
          <w:szCs w:val="28"/>
        </w:rPr>
        <w:t>，會員編號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</w:t>
      </w:r>
    </w:p>
    <w:p w:rsidR="000A794D" w:rsidRPr="00834350" w:rsidRDefault="000A794D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（一）你最喜歡公視的哪個節目？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940FFA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（二）你從節目中學到什麼？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ind w:firstLineChars="100" w:firstLine="280"/>
        <w:rPr>
          <w:rFonts w:ascii="新細明體"/>
          <w:b/>
          <w:sz w:val="28"/>
          <w:szCs w:val="28"/>
        </w:rPr>
      </w:pPr>
    </w:p>
    <w:p w:rsidR="000A794D" w:rsidRPr="00834350" w:rsidRDefault="000A794D" w:rsidP="002F2B24">
      <w:pPr>
        <w:snapToGrid w:val="0"/>
        <w:spacing w:line="360" w:lineRule="atLeast"/>
        <w:ind w:firstLineChars="100"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□我有拍攝影片的經驗</w:t>
      </w:r>
      <w:r w:rsidRPr="00834350">
        <w:rPr>
          <w:rFonts w:ascii="新細明體" w:hAnsi="新細明體" w:hint="eastAsia"/>
          <w:sz w:val="28"/>
          <w:szCs w:val="28"/>
        </w:rPr>
        <w:t>，我拍過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</w:t>
      </w:r>
      <w:r w:rsidRPr="00834350">
        <w:rPr>
          <w:rFonts w:ascii="新細明體" w:hAnsi="新細明體" w:hint="eastAsia"/>
          <w:sz w:val="28"/>
          <w:szCs w:val="28"/>
        </w:rPr>
        <w:t>分鐘的影片，片名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</w:t>
      </w:r>
    </w:p>
    <w:p w:rsidR="000A794D" w:rsidRPr="00834350" w:rsidRDefault="000A794D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（一）我在影片中擔任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</w:t>
      </w:r>
      <w:r w:rsidRPr="00834350">
        <w:rPr>
          <w:rFonts w:ascii="新細明體" w:hAnsi="新細明體" w:hint="eastAsia"/>
          <w:sz w:val="28"/>
          <w:szCs w:val="28"/>
        </w:rPr>
        <w:t>（導演、編劇、演員…）工作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</w:t>
      </w:r>
      <w:r w:rsidRPr="00834350">
        <w:rPr>
          <w:rFonts w:ascii="新細明體" w:hAnsi="新細明體" w:hint="eastAsia"/>
          <w:sz w:val="28"/>
          <w:szCs w:val="28"/>
        </w:rPr>
        <w:t>（二）請簡介這部影片：</w:t>
      </w:r>
    </w:p>
    <w:p w:rsidR="000A794D" w:rsidRPr="00834350" w:rsidRDefault="000A794D" w:rsidP="002F2B24">
      <w:pPr>
        <w:snapToGrid w:val="0"/>
        <w:spacing w:line="360" w:lineRule="atLeast"/>
        <w:ind w:firstLine="70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>1</w:t>
      </w:r>
      <w:r w:rsidRPr="00834350">
        <w:rPr>
          <w:rFonts w:ascii="新細明體" w:hAnsi="新細明體" w:hint="eastAsia"/>
          <w:sz w:val="28"/>
          <w:szCs w:val="28"/>
        </w:rPr>
        <w:t>、影片的創作動機：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2</w:t>
      </w:r>
      <w:r w:rsidRPr="00834350">
        <w:rPr>
          <w:rFonts w:ascii="新細明體" w:hAnsi="新細明體" w:hint="eastAsia"/>
          <w:sz w:val="28"/>
          <w:szCs w:val="28"/>
        </w:rPr>
        <w:t>、這部影片所傳遞的訊息是：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                       </w:t>
      </w:r>
    </w:p>
    <w:p w:rsidR="000A794D" w:rsidRPr="00834350" w:rsidRDefault="000A794D" w:rsidP="00812D2C">
      <w:pPr>
        <w:snapToGrid w:val="0"/>
        <w:spacing w:before="120"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3</w:t>
      </w:r>
      <w:r w:rsidRPr="00834350">
        <w:rPr>
          <w:rFonts w:ascii="新細明體" w:hAnsi="新細明體" w:hint="eastAsia"/>
          <w:sz w:val="28"/>
          <w:szCs w:val="28"/>
        </w:rPr>
        <w:t>、你從拍片經驗中學到什麼？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tabs>
          <w:tab w:val="num" w:pos="540"/>
        </w:tabs>
        <w:snapToGrid w:val="0"/>
        <w:jc w:val="center"/>
        <w:rPr>
          <w:rFonts w:ascii="新細明體"/>
          <w:sz w:val="20"/>
          <w:szCs w:val="20"/>
          <w:u w:val="single"/>
        </w:rPr>
      </w:pPr>
    </w:p>
    <w:p w:rsidR="000A794D" w:rsidRPr="00834350" w:rsidRDefault="000A794D" w:rsidP="002F2B24">
      <w:pPr>
        <w:snapToGrid w:val="0"/>
        <w:spacing w:line="360" w:lineRule="atLeast"/>
        <w:ind w:left="560" w:hanging="28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□我喜歡看影片並能清楚說出自己的看法、我有耐心且願意與他人分享我對</w:t>
      </w:r>
    </w:p>
    <w:p w:rsidR="000A794D" w:rsidRPr="00834350" w:rsidRDefault="000A794D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 w:hint="eastAsia"/>
          <w:b/>
          <w:sz w:val="28"/>
          <w:szCs w:val="28"/>
        </w:rPr>
        <w:t>影片的觀點。</w:t>
      </w:r>
    </w:p>
    <w:p w:rsidR="000A794D" w:rsidRPr="00834350" w:rsidRDefault="000A794D" w:rsidP="002F2B24">
      <w:pPr>
        <w:snapToGrid w:val="0"/>
        <w:spacing w:line="360" w:lineRule="atLeast"/>
        <w:ind w:left="560"/>
        <w:jc w:val="both"/>
        <w:rPr>
          <w:rFonts w:ascii="新細明體"/>
          <w:b/>
          <w:sz w:val="28"/>
          <w:szCs w:val="28"/>
        </w:rPr>
      </w:pPr>
    </w:p>
    <w:p w:rsidR="000A794D" w:rsidRPr="00834350" w:rsidRDefault="000A794D" w:rsidP="00616639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四、我覺得擔任影展的評審通常要具備哪些條件和特質</w:t>
      </w:r>
    </w:p>
    <w:p w:rsidR="000A794D" w:rsidRPr="00834350" w:rsidRDefault="000A794D" w:rsidP="00616639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0A794D" w:rsidRPr="00834350" w:rsidRDefault="000A794D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0A794D" w:rsidRPr="00834350" w:rsidRDefault="000A794D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0A794D" w:rsidRPr="00834350" w:rsidRDefault="000A794D" w:rsidP="00616639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</w:p>
    <w:p w:rsidR="000A794D" w:rsidRPr="00834350" w:rsidRDefault="000A794D" w:rsidP="00616639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五、我認為我一定能勝任兒童評審的工作，因為我</w:t>
      </w:r>
    </w:p>
    <w:p w:rsidR="000A794D" w:rsidRPr="00834350" w:rsidRDefault="000A794D" w:rsidP="00616639">
      <w:pPr>
        <w:snapToGrid w:val="0"/>
        <w:spacing w:beforeLines="50" w:line="340" w:lineRule="exact"/>
        <w:jc w:val="both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                                                    </w:t>
      </w:r>
    </w:p>
    <w:p w:rsidR="000A794D" w:rsidRPr="00834350" w:rsidRDefault="000A794D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0A794D" w:rsidRPr="00834350" w:rsidRDefault="000A794D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0A794D" w:rsidRPr="00834350" w:rsidRDefault="000A794D" w:rsidP="002F2B24">
      <w:pPr>
        <w:snapToGrid w:val="0"/>
        <w:spacing w:line="340" w:lineRule="exac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                      </w:t>
      </w:r>
    </w:p>
    <w:p w:rsidR="000A794D" w:rsidRPr="00834350" w:rsidRDefault="000A794D" w:rsidP="00894E04">
      <w:pPr>
        <w:tabs>
          <w:tab w:val="num" w:pos="540"/>
        </w:tabs>
        <w:snapToGrid w:val="0"/>
        <w:rPr>
          <w:rFonts w:ascii="新細明體"/>
          <w:sz w:val="20"/>
          <w:szCs w:val="20"/>
          <w:u w:val="single"/>
        </w:rPr>
      </w:pPr>
    </w:p>
    <w:p w:rsidR="000A794D" w:rsidRPr="00834350" w:rsidRDefault="000A794D" w:rsidP="00616639">
      <w:pPr>
        <w:snapToGrid w:val="0"/>
        <w:spacing w:beforeLines="50" w:line="340" w:lineRule="exact"/>
        <w:jc w:val="both"/>
        <w:rPr>
          <w:rFonts w:ascii="新細明體"/>
          <w:b/>
          <w:sz w:val="32"/>
          <w:szCs w:val="32"/>
        </w:rPr>
      </w:pPr>
      <w:r w:rsidRPr="00834350">
        <w:rPr>
          <w:rFonts w:ascii="新細明體" w:hAnsi="新細明體" w:hint="eastAsia"/>
          <w:b/>
          <w:sz w:val="32"/>
          <w:szCs w:val="32"/>
        </w:rPr>
        <w:t>六、</w:t>
      </w:r>
      <w:r w:rsidRPr="00834350">
        <w:rPr>
          <w:rFonts w:ascii="新細明體" w:hAnsi="標楷體" w:hint="eastAsia"/>
          <w:b/>
          <w:bCs/>
          <w:sz w:val="32"/>
          <w:szCs w:val="32"/>
        </w:rPr>
        <w:t>自選影片試評</w:t>
      </w:r>
      <w:r w:rsidRPr="00834350">
        <w:rPr>
          <w:rFonts w:ascii="新細明體" w:hAnsi="標楷體"/>
          <w:bCs/>
        </w:rPr>
        <w:t>(</w:t>
      </w:r>
      <w:r w:rsidRPr="00834350">
        <w:rPr>
          <w:rFonts w:ascii="新細明體" w:hAnsi="標楷體" w:hint="eastAsia"/>
          <w:bCs/>
        </w:rPr>
        <w:t>請自行選擇一部看過的電影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電視劇</w:t>
      </w:r>
      <w:r w:rsidRPr="00834350">
        <w:rPr>
          <w:rFonts w:ascii="新細明體" w:hAnsi="標楷體"/>
          <w:bCs/>
        </w:rPr>
        <w:t>/</w:t>
      </w:r>
      <w:r w:rsidRPr="00834350">
        <w:rPr>
          <w:rFonts w:ascii="新細明體" w:hAnsi="標楷體" w:hint="eastAsia"/>
          <w:bCs/>
        </w:rPr>
        <w:t>動畫…，再試著回答以下問題</w:t>
      </w:r>
      <w:r w:rsidRPr="00834350">
        <w:rPr>
          <w:rFonts w:ascii="新細明體" w:hAnsi="標楷體"/>
          <w:bCs/>
        </w:rPr>
        <w:t>)</w:t>
      </w:r>
    </w:p>
    <w:p w:rsidR="000A794D" w:rsidRPr="00834350" w:rsidRDefault="000A794D" w:rsidP="002F2B24">
      <w:pPr>
        <w:tabs>
          <w:tab w:val="num" w:pos="540"/>
        </w:tabs>
        <w:snapToGrid w:val="0"/>
        <w:jc w:val="both"/>
        <w:rPr>
          <w:rFonts w:ascii="新細明體"/>
          <w:sz w:val="20"/>
          <w:szCs w:val="20"/>
          <w:u w:val="single"/>
        </w:rPr>
      </w:pPr>
    </w:p>
    <w:p w:rsidR="000A794D" w:rsidRPr="00834350" w:rsidRDefault="000A794D" w:rsidP="002F2B24">
      <w:pPr>
        <w:snapToGrid w:val="0"/>
        <w:spacing w:line="360" w:lineRule="atLeast"/>
        <w:ind w:leftChars="116" w:left="698" w:hangingChars="150" w:hanging="420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（一）我選擇的影片是：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</w:p>
    <w:p w:rsidR="000A794D" w:rsidRPr="00834350" w:rsidRDefault="000A794D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（二）這部影片所傳遞的訊息是：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</w:t>
      </w:r>
    </w:p>
    <w:p w:rsidR="000A794D" w:rsidRPr="00834350" w:rsidRDefault="000A794D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（三）影片中兒童或角色的表現：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ind w:firstLine="280"/>
        <w:rPr>
          <w:rFonts w:ascii="新細明體" w:hAnsi="標楷體"/>
          <w:bCs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（四）</w:t>
      </w:r>
      <w:r w:rsidRPr="00834350">
        <w:rPr>
          <w:rFonts w:ascii="新細明體" w:hAnsi="標楷體" w:hint="eastAsia"/>
          <w:bCs/>
          <w:sz w:val="28"/>
          <w:szCs w:val="28"/>
        </w:rPr>
        <w:t>這部影片是否適合給兒童觀看？□是</w:t>
      </w:r>
      <w:r w:rsidRPr="00834350">
        <w:rPr>
          <w:rFonts w:ascii="新細明體" w:hAnsi="標楷體"/>
          <w:bCs/>
          <w:sz w:val="28"/>
          <w:szCs w:val="28"/>
        </w:rPr>
        <w:t xml:space="preserve">  </w:t>
      </w:r>
      <w:r w:rsidRPr="00834350">
        <w:rPr>
          <w:rFonts w:ascii="新細明體" w:hAnsi="標楷體" w:hint="eastAsia"/>
          <w:bCs/>
          <w:sz w:val="28"/>
          <w:szCs w:val="28"/>
        </w:rPr>
        <w:t>□否</w:t>
      </w:r>
    </w:p>
    <w:p w:rsidR="000A794D" w:rsidRPr="00834350" w:rsidRDefault="000A794D" w:rsidP="002F2B24">
      <w:pPr>
        <w:snapToGrid w:val="0"/>
        <w:spacing w:line="360" w:lineRule="atLeast"/>
        <w:ind w:firstLine="1120"/>
        <w:rPr>
          <w:rFonts w:ascii="新細明體"/>
          <w:sz w:val="28"/>
          <w:szCs w:val="28"/>
        </w:rPr>
      </w:pPr>
      <w:r w:rsidRPr="00834350">
        <w:rPr>
          <w:rFonts w:ascii="新細明體" w:hAnsi="新細明體" w:hint="eastAsia"/>
          <w:sz w:val="28"/>
          <w:szCs w:val="28"/>
        </w:rPr>
        <w:t>原因是：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ind w:firstLine="280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（五）影片中讓我印象最深刻的部份是：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ind w:firstLine="28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sz w:val="28"/>
          <w:szCs w:val="28"/>
        </w:rPr>
        <w:t>（六）我覺得這部影片還可以改進的地方是：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</w:t>
      </w:r>
      <w:r w:rsidRPr="00834350">
        <w:rPr>
          <w:rFonts w:ascii="新細明體" w:hAnsi="新細明體"/>
          <w:sz w:val="28"/>
          <w:szCs w:val="28"/>
        </w:rPr>
        <w:t xml:space="preserve">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  <w:r w:rsidRPr="00834350">
        <w:rPr>
          <w:rFonts w:ascii="新細明體" w:hAnsi="新細明體"/>
          <w:sz w:val="28"/>
          <w:szCs w:val="28"/>
        </w:rPr>
        <w:t xml:space="preserve">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spacing w:line="360" w:lineRule="atLeast"/>
        <w:jc w:val="both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/>
          <w:sz w:val="28"/>
          <w:szCs w:val="28"/>
        </w:rPr>
        <w:t xml:space="preserve">        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                                </w:t>
      </w:r>
    </w:p>
    <w:p w:rsidR="000A794D" w:rsidRPr="00834350" w:rsidRDefault="000A794D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0A794D" w:rsidRPr="00834350" w:rsidRDefault="000A794D" w:rsidP="002F2B24">
      <w:pPr>
        <w:snapToGrid w:val="0"/>
        <w:ind w:right="560"/>
        <w:rPr>
          <w:rFonts w:ascii="新細明體"/>
          <w:b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報名學生親自簽名：</w:t>
      </w:r>
      <w:r w:rsidRPr="00834350">
        <w:rPr>
          <w:rFonts w:ascii="新細明體" w:hAnsi="新細明體"/>
          <w:b/>
          <w:sz w:val="28"/>
          <w:szCs w:val="28"/>
          <w:u w:val="single"/>
        </w:rPr>
        <w:t xml:space="preserve">                 </w:t>
      </w:r>
    </w:p>
    <w:p w:rsidR="000A794D" w:rsidRPr="00834350" w:rsidRDefault="000A794D" w:rsidP="002F2B24">
      <w:pPr>
        <w:snapToGrid w:val="0"/>
        <w:ind w:right="560"/>
        <w:rPr>
          <w:rFonts w:ascii="新細明體"/>
          <w:bCs/>
          <w:sz w:val="28"/>
          <w:szCs w:val="28"/>
        </w:rPr>
      </w:pPr>
    </w:p>
    <w:p w:rsidR="000A794D" w:rsidRPr="00834350" w:rsidRDefault="000A794D" w:rsidP="002F2B24">
      <w:pPr>
        <w:snapToGrid w:val="0"/>
        <w:ind w:right="560"/>
        <w:rPr>
          <w:rFonts w:ascii="新細明體"/>
          <w:sz w:val="28"/>
          <w:szCs w:val="28"/>
          <w:u w:val="single"/>
        </w:rPr>
      </w:pPr>
      <w:r w:rsidRPr="00834350">
        <w:rPr>
          <w:rFonts w:ascii="新細明體" w:hAnsi="新細明體" w:hint="eastAsia"/>
          <w:b/>
          <w:bCs/>
          <w:sz w:val="28"/>
          <w:szCs w:val="28"/>
        </w:rPr>
        <w:t>日期：</w:t>
      </w:r>
      <w:r w:rsidRPr="00834350">
        <w:rPr>
          <w:rFonts w:ascii="新細明體" w:hAnsi="新細明體"/>
          <w:sz w:val="28"/>
          <w:szCs w:val="28"/>
          <w:u w:val="single"/>
        </w:rPr>
        <w:t xml:space="preserve">                             </w:t>
      </w:r>
    </w:p>
    <w:p w:rsidR="000A794D" w:rsidRPr="00834350" w:rsidRDefault="000A794D" w:rsidP="002F2B24">
      <w:pPr>
        <w:snapToGrid w:val="0"/>
        <w:ind w:right="560"/>
        <w:rPr>
          <w:rFonts w:ascii="新細明體"/>
          <w:bCs/>
        </w:rPr>
      </w:pPr>
    </w:p>
    <w:p w:rsidR="000A794D" w:rsidRPr="00834350" w:rsidRDefault="000A794D" w:rsidP="00940FFA">
      <w:pPr>
        <w:snapToGrid w:val="0"/>
        <w:ind w:right="560"/>
        <w:rPr>
          <w:rFonts w:ascii="新細明體"/>
          <w:bCs/>
        </w:rPr>
      </w:pPr>
      <w:r w:rsidRPr="00834350">
        <w:rPr>
          <w:rFonts w:ascii="新細明體" w:hint="eastAsia"/>
          <w:bCs/>
        </w:rPr>
        <w:t>☆☆☆☆☆☆☆☆☆☆☆☆☆☆☆☆☆☆☆☆☆☆☆☆☆☆☆☆☆☆☆☆☆☆☆☆☆☆☆☆☆</w:t>
      </w:r>
    </w:p>
    <w:p w:rsidR="000A794D" w:rsidRPr="00834350" w:rsidRDefault="000A794D" w:rsidP="00F342AF">
      <w:pPr>
        <w:widowControl/>
        <w:spacing w:before="100" w:beforeAutospacing="1" w:after="100" w:afterAutospacing="1" w:line="32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834350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財團法人公共電視文化事業基金會個人資料使用告知事項</w:t>
      </w:r>
    </w:p>
    <w:p w:rsidR="000A794D" w:rsidRPr="00834350" w:rsidRDefault="000A794D" w:rsidP="00205E50">
      <w:pPr>
        <w:spacing w:before="180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感謝您報名本會辦理之活動，以下依據《個人資料保護法》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暨施行細則</w:t>
      </w:r>
      <w:r w:rsidRPr="00834350">
        <w:rPr>
          <w:rFonts w:ascii="標楷體" w:eastAsia="標楷體" w:hAnsi="標楷體"/>
          <w:sz w:val="25"/>
          <w:szCs w:val="25"/>
        </w:rPr>
        <w:t>)</w:t>
      </w:r>
      <w:r w:rsidRPr="00834350">
        <w:rPr>
          <w:rFonts w:ascii="標楷體" w:eastAsia="標楷體" w:hAnsi="標楷體" w:hint="eastAsia"/>
          <w:sz w:val="25"/>
          <w:szCs w:val="25"/>
        </w:rPr>
        <w:t>，向您告知本會蒐集、處理及利用個人資料之事項：</w:t>
      </w:r>
    </w:p>
    <w:p w:rsidR="000A794D" w:rsidRPr="00834350" w:rsidRDefault="000A794D">
      <w:pPr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本基金會依據蒐集的個人資料包含識別個人姓名、性別、身份證字號、出生年月日、地址、電話及電子郵件地址等相關資訊，將僅限使用於公視基金會合於營業登記項目或章程所載之目的事業，就業務需要之募款、會員管理及營業範圍內相關服務使用，並遵守《個人資料保護法》之規定，妥善保護您的個人資訊。</w:t>
      </w:r>
    </w:p>
    <w:p w:rsidR="000A794D" w:rsidRPr="00834350" w:rsidRDefault="000A794D">
      <w:pPr>
        <w:rPr>
          <w:rFonts w:ascii="標楷體" w:eastAsia="標楷體" w:hAnsi="標楷體" w:cs="Arial"/>
          <w:sz w:val="25"/>
          <w:szCs w:val="25"/>
        </w:rPr>
      </w:pPr>
      <w:r w:rsidRPr="00834350">
        <w:rPr>
          <w:rFonts w:ascii="標楷體" w:eastAsia="標楷體" w:hAnsi="標楷體"/>
          <w:sz w:val="25"/>
          <w:szCs w:val="25"/>
        </w:rPr>
        <w:br/>
      </w:r>
      <w:r w:rsidRPr="00834350">
        <w:rPr>
          <w:rFonts w:ascii="標楷體" w:eastAsia="標楷體" w:hAnsi="標楷體" w:hint="eastAsia"/>
          <w:sz w:val="25"/>
          <w:szCs w:val="25"/>
        </w:rPr>
        <w:t>依據《個人資料保護法》規定，您可向本基金會行使之個資權利包括：查詢、閱覽、複製、補充、更正、處理、利用及刪除。您可與本會聯繫</w:t>
      </w:r>
      <w:r w:rsidRPr="00834350">
        <w:rPr>
          <w:rFonts w:ascii="標楷體" w:eastAsia="標楷體" w:hAnsi="標楷體"/>
          <w:sz w:val="25"/>
          <w:szCs w:val="25"/>
        </w:rPr>
        <w:t>(</w:t>
      </w:r>
      <w:r w:rsidRPr="00834350">
        <w:rPr>
          <w:rFonts w:ascii="標楷體" w:eastAsia="標楷體" w:hAnsi="標楷體" w:hint="eastAsia"/>
          <w:sz w:val="25"/>
          <w:szCs w:val="25"/>
        </w:rPr>
        <w:t>電洽</w:t>
      </w:r>
      <w:r w:rsidRPr="00834350">
        <w:rPr>
          <w:rFonts w:ascii="標楷體" w:eastAsia="標楷體" w:hAnsi="標楷體"/>
          <w:sz w:val="25"/>
          <w:szCs w:val="25"/>
        </w:rPr>
        <w:t>02-2633-2000</w:t>
      </w:r>
      <w:r w:rsidRPr="00834350">
        <w:rPr>
          <w:rFonts w:ascii="標楷體" w:eastAsia="標楷體" w:hAnsi="標楷體" w:hint="eastAsia"/>
          <w:sz w:val="25"/>
          <w:szCs w:val="25"/>
        </w:rPr>
        <w:t>轉</w:t>
      </w:r>
      <w:r w:rsidRPr="00834350">
        <w:rPr>
          <w:rFonts w:ascii="標楷體" w:eastAsia="標楷體" w:hAnsi="標楷體"/>
          <w:sz w:val="25"/>
          <w:szCs w:val="25"/>
        </w:rPr>
        <w:t>9)</w:t>
      </w:r>
      <w:r w:rsidRPr="00834350">
        <w:rPr>
          <w:rFonts w:ascii="標楷體" w:eastAsia="標楷體" w:hAnsi="標楷體" w:hint="eastAsia"/>
          <w:sz w:val="25"/>
          <w:szCs w:val="25"/>
        </w:rPr>
        <w:t>，本基金會將儘速處理與回覆您的請求。您亦可拒絕提供相關之個人資料，惟無法及時享有公視基金會提供之相關服務活動，與獲取各項節目資訊之權利。</w:t>
      </w:r>
    </w:p>
    <w:p w:rsidR="000A794D" w:rsidRPr="00834350" w:rsidRDefault="000A794D">
      <w:pPr>
        <w:rPr>
          <w:rFonts w:ascii="標楷體" w:eastAsia="標楷體" w:hAnsi="標楷體"/>
          <w:sz w:val="25"/>
          <w:szCs w:val="25"/>
        </w:rPr>
      </w:pPr>
    </w:p>
    <w:p w:rsidR="000A794D" w:rsidRPr="00834350" w:rsidRDefault="000A794D">
      <w:pPr>
        <w:rPr>
          <w:rFonts w:ascii="新細明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本人經貴基金會告知《個人資料保護法》相關事項，並已清楚瞭解貴基金會蒐集、處理或利用本人個人資料之應告知事項。</w:t>
      </w:r>
    </w:p>
    <w:p w:rsidR="000A794D" w:rsidRPr="00834350" w:rsidRDefault="000A794D" w:rsidP="00F342AF">
      <w:pPr>
        <w:spacing w:line="300" w:lineRule="exact"/>
        <w:rPr>
          <w:rFonts w:ascii="新細明體"/>
          <w:sz w:val="25"/>
          <w:szCs w:val="25"/>
        </w:rPr>
      </w:pPr>
    </w:p>
    <w:p w:rsidR="000A794D" w:rsidRPr="00834350" w:rsidRDefault="000A794D" w:rsidP="00F342AF">
      <w:pPr>
        <w:spacing w:line="300" w:lineRule="exact"/>
        <w:rPr>
          <w:rFonts w:ascii="新細明體"/>
          <w:sz w:val="25"/>
          <w:szCs w:val="25"/>
        </w:rPr>
      </w:pPr>
    </w:p>
    <w:p w:rsidR="000A794D" w:rsidRPr="00834350" w:rsidRDefault="000A794D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立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書</w:t>
      </w:r>
      <w:r w:rsidRPr="00834350">
        <w:rPr>
          <w:rFonts w:ascii="標楷體" w:eastAsia="標楷體" w:hAnsi="標楷體"/>
          <w:sz w:val="25"/>
          <w:szCs w:val="25"/>
        </w:rPr>
        <w:t xml:space="preserve">  </w:t>
      </w:r>
      <w:r w:rsidRPr="00834350">
        <w:rPr>
          <w:rFonts w:ascii="標楷體" w:eastAsia="標楷體" w:hAnsi="標楷體" w:hint="eastAsia"/>
          <w:sz w:val="25"/>
          <w:szCs w:val="25"/>
        </w:rPr>
        <w:t>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（參加者簽名）</w:t>
      </w:r>
    </w:p>
    <w:p w:rsidR="000A794D" w:rsidRPr="00834350" w:rsidRDefault="000A794D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</w:p>
    <w:p w:rsidR="000A794D" w:rsidRPr="00834350" w:rsidRDefault="000A794D" w:rsidP="00F342AF">
      <w:pPr>
        <w:spacing w:line="300" w:lineRule="exact"/>
        <w:rPr>
          <w:rFonts w:ascii="標楷體" w:eastAsia="標楷體" w:hAnsi="標楷體"/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法定代理人：</w:t>
      </w:r>
      <w:r w:rsidRPr="00834350">
        <w:rPr>
          <w:rFonts w:ascii="標楷體" w:eastAsia="標楷體" w:hAnsi="標楷體"/>
          <w:sz w:val="25"/>
          <w:szCs w:val="25"/>
        </w:rPr>
        <w:t xml:space="preserve">                                  </w:t>
      </w:r>
      <w:r w:rsidRPr="00834350">
        <w:rPr>
          <w:rFonts w:ascii="標楷體" w:eastAsia="標楷體" w:hAnsi="標楷體" w:hint="eastAsia"/>
          <w:sz w:val="25"/>
          <w:szCs w:val="25"/>
        </w:rPr>
        <w:t>（簽章）</w:t>
      </w:r>
    </w:p>
    <w:p w:rsidR="000A794D" w:rsidRPr="00834350" w:rsidRDefault="000A794D" w:rsidP="00F342AF">
      <w:pPr>
        <w:spacing w:line="300" w:lineRule="exact"/>
        <w:jc w:val="distribute"/>
        <w:rPr>
          <w:rFonts w:ascii="標楷體" w:eastAsia="標楷體" w:hAnsi="標楷體"/>
          <w:sz w:val="25"/>
          <w:szCs w:val="25"/>
        </w:rPr>
      </w:pPr>
    </w:p>
    <w:p w:rsidR="000A794D" w:rsidRPr="00834350" w:rsidRDefault="000A794D">
      <w:pPr>
        <w:spacing w:line="300" w:lineRule="exact"/>
        <w:ind w:firstLine="2125"/>
        <w:jc w:val="distribute"/>
        <w:rPr>
          <w:rFonts w:ascii="標楷體" w:eastAsia="標楷體" w:hAnsi="標楷體"/>
          <w:sz w:val="25"/>
          <w:szCs w:val="25"/>
        </w:rPr>
      </w:pPr>
    </w:p>
    <w:p w:rsidR="000A794D" w:rsidRPr="00834350" w:rsidRDefault="000A794D" w:rsidP="00205E50">
      <w:pPr>
        <w:spacing w:line="300" w:lineRule="exact"/>
        <w:ind w:firstLine="2125"/>
        <w:jc w:val="distribute"/>
        <w:rPr>
          <w:sz w:val="25"/>
          <w:szCs w:val="25"/>
        </w:rPr>
      </w:pPr>
      <w:r w:rsidRPr="00834350">
        <w:rPr>
          <w:rFonts w:ascii="標楷體" w:eastAsia="標楷體" w:hAnsi="標楷體" w:hint="eastAsia"/>
          <w:sz w:val="25"/>
          <w:szCs w:val="25"/>
        </w:rPr>
        <w:t>中華民國</w:t>
      </w:r>
      <w:r w:rsidRPr="00834350">
        <w:rPr>
          <w:rFonts w:ascii="標楷體" w:eastAsia="標楷體" w:hAnsi="標楷體"/>
          <w:sz w:val="25"/>
          <w:szCs w:val="25"/>
        </w:rPr>
        <w:t xml:space="preserve">      </w:t>
      </w:r>
      <w:r w:rsidRPr="00834350">
        <w:rPr>
          <w:rFonts w:ascii="標楷體" w:eastAsia="標楷體" w:hAnsi="標楷體" w:hint="eastAsia"/>
          <w:sz w:val="25"/>
          <w:szCs w:val="25"/>
        </w:rPr>
        <w:t>年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月</w:t>
      </w:r>
      <w:r w:rsidRPr="00834350">
        <w:rPr>
          <w:rFonts w:ascii="標楷體" w:eastAsia="標楷體" w:hAnsi="標楷體"/>
          <w:sz w:val="25"/>
          <w:szCs w:val="25"/>
        </w:rPr>
        <w:t xml:space="preserve">     </w:t>
      </w:r>
      <w:r w:rsidRPr="00834350">
        <w:rPr>
          <w:rFonts w:ascii="標楷體" w:eastAsia="標楷體" w:hAnsi="標楷體" w:hint="eastAsia"/>
          <w:sz w:val="25"/>
          <w:szCs w:val="25"/>
        </w:rPr>
        <w:t>日（請簽署後連同報名表一併回傳至公視</w:t>
      </w:r>
      <w:r w:rsidRPr="00834350">
        <w:rPr>
          <w:rFonts w:ascii="標楷體" w:eastAsia="標楷體" w:hAnsi="標楷體"/>
          <w:sz w:val="25"/>
          <w:szCs w:val="25"/>
        </w:rPr>
        <w:t>)</w:t>
      </w:r>
    </w:p>
    <w:sectPr w:rsidR="000A794D" w:rsidRPr="00834350" w:rsidSect="001C7EAF">
      <w:footerReference w:type="default" r:id="rId14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94D" w:rsidRDefault="000A794D" w:rsidP="00F36367">
      <w:r>
        <w:separator/>
      </w:r>
    </w:p>
  </w:endnote>
  <w:endnote w:type="continuationSeparator" w:id="0">
    <w:p w:rsidR="000A794D" w:rsidRDefault="000A794D" w:rsidP="00F363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Batang">
    <w:altName w:val="?媊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794D" w:rsidRDefault="000A794D">
    <w:pPr>
      <w:pStyle w:val="Footer"/>
      <w:jc w:val="center"/>
    </w:pPr>
    <w:fldSimple w:instr=" PAGE   \* MERGEFORMAT ">
      <w:r w:rsidRPr="00616639">
        <w:rPr>
          <w:noProof/>
          <w:lang w:val="zh-TW"/>
        </w:rPr>
        <w:t>1</w:t>
      </w:r>
    </w:fldSimple>
  </w:p>
  <w:p w:rsidR="000A794D" w:rsidRDefault="000A794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94D" w:rsidRDefault="000A794D" w:rsidP="00F36367">
      <w:r>
        <w:separator/>
      </w:r>
    </w:p>
  </w:footnote>
  <w:footnote w:type="continuationSeparator" w:id="0">
    <w:p w:rsidR="000A794D" w:rsidRDefault="000A794D" w:rsidP="00F3636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B4E"/>
    <w:rsid w:val="00006F73"/>
    <w:rsid w:val="0008290B"/>
    <w:rsid w:val="000A794D"/>
    <w:rsid w:val="000B4284"/>
    <w:rsid w:val="000D2D1E"/>
    <w:rsid w:val="00115203"/>
    <w:rsid w:val="00133D54"/>
    <w:rsid w:val="00137DED"/>
    <w:rsid w:val="001C7EAF"/>
    <w:rsid w:val="001E6886"/>
    <w:rsid w:val="00205E50"/>
    <w:rsid w:val="00232A1A"/>
    <w:rsid w:val="002654B4"/>
    <w:rsid w:val="0027385C"/>
    <w:rsid w:val="002B1E7A"/>
    <w:rsid w:val="002D1B20"/>
    <w:rsid w:val="002F2B24"/>
    <w:rsid w:val="00331200"/>
    <w:rsid w:val="0034010D"/>
    <w:rsid w:val="00376F40"/>
    <w:rsid w:val="003E272D"/>
    <w:rsid w:val="003E5C32"/>
    <w:rsid w:val="003E6B92"/>
    <w:rsid w:val="003F29AC"/>
    <w:rsid w:val="0042779A"/>
    <w:rsid w:val="004A261D"/>
    <w:rsid w:val="004C61E5"/>
    <w:rsid w:val="00505C93"/>
    <w:rsid w:val="00520053"/>
    <w:rsid w:val="0054002B"/>
    <w:rsid w:val="00583A43"/>
    <w:rsid w:val="00616407"/>
    <w:rsid w:val="00616639"/>
    <w:rsid w:val="006409EE"/>
    <w:rsid w:val="00652B4E"/>
    <w:rsid w:val="00664352"/>
    <w:rsid w:val="006B55FF"/>
    <w:rsid w:val="006C4547"/>
    <w:rsid w:val="006D0FAB"/>
    <w:rsid w:val="006D41DD"/>
    <w:rsid w:val="006E189B"/>
    <w:rsid w:val="00701B7D"/>
    <w:rsid w:val="00750CFE"/>
    <w:rsid w:val="00760F48"/>
    <w:rsid w:val="007808AA"/>
    <w:rsid w:val="007A3B9D"/>
    <w:rsid w:val="00812D2C"/>
    <w:rsid w:val="008251C2"/>
    <w:rsid w:val="00831F9F"/>
    <w:rsid w:val="00834350"/>
    <w:rsid w:val="00894E04"/>
    <w:rsid w:val="008A0F2B"/>
    <w:rsid w:val="00911B4C"/>
    <w:rsid w:val="009364F6"/>
    <w:rsid w:val="00936BE9"/>
    <w:rsid w:val="00940FFA"/>
    <w:rsid w:val="009516B1"/>
    <w:rsid w:val="00953255"/>
    <w:rsid w:val="0096707E"/>
    <w:rsid w:val="009712C0"/>
    <w:rsid w:val="009C0958"/>
    <w:rsid w:val="00A2130C"/>
    <w:rsid w:val="00A3269E"/>
    <w:rsid w:val="00A54792"/>
    <w:rsid w:val="00A73340"/>
    <w:rsid w:val="00A80B65"/>
    <w:rsid w:val="00A83C95"/>
    <w:rsid w:val="00AA1135"/>
    <w:rsid w:val="00AE3CB1"/>
    <w:rsid w:val="00AE729F"/>
    <w:rsid w:val="00B41722"/>
    <w:rsid w:val="00B5113F"/>
    <w:rsid w:val="00B76F9C"/>
    <w:rsid w:val="00BE31B6"/>
    <w:rsid w:val="00C267BB"/>
    <w:rsid w:val="00C6368F"/>
    <w:rsid w:val="00CC18E6"/>
    <w:rsid w:val="00CC1BFE"/>
    <w:rsid w:val="00CD1FA8"/>
    <w:rsid w:val="00CD56F5"/>
    <w:rsid w:val="00CF3ED8"/>
    <w:rsid w:val="00D110A6"/>
    <w:rsid w:val="00D208D2"/>
    <w:rsid w:val="00D97488"/>
    <w:rsid w:val="00DF4F6D"/>
    <w:rsid w:val="00E32096"/>
    <w:rsid w:val="00E34D5C"/>
    <w:rsid w:val="00E73296"/>
    <w:rsid w:val="00EA48B6"/>
    <w:rsid w:val="00EE32E2"/>
    <w:rsid w:val="00F063BC"/>
    <w:rsid w:val="00F16E91"/>
    <w:rsid w:val="00F337E1"/>
    <w:rsid w:val="00F342AF"/>
    <w:rsid w:val="00F36367"/>
    <w:rsid w:val="00F4086C"/>
    <w:rsid w:val="00F62E81"/>
    <w:rsid w:val="00FA1085"/>
    <w:rsid w:val="00FB23EF"/>
    <w:rsid w:val="00FF56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B4E"/>
    <w:pPr>
      <w:widowControl w:val="0"/>
    </w:pPr>
    <w:rPr>
      <w:rFonts w:ascii="Times New Roman" w:hAnsi="Times New Roman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52B4E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2B4E"/>
    <w:rPr>
      <w:rFonts w:ascii="Cambria" w:eastAsia="新細明體" w:hAnsi="Cambria" w:cs="Times New Roman"/>
      <w:sz w:val="18"/>
      <w:szCs w:val="18"/>
    </w:rPr>
  </w:style>
  <w:style w:type="paragraph" w:styleId="BodyTextIndent2">
    <w:name w:val="Body Text Indent 2"/>
    <w:basedOn w:val="Normal"/>
    <w:link w:val="BodyTextIndent2Char"/>
    <w:uiPriority w:val="99"/>
    <w:rsid w:val="00652B4E"/>
    <w:pPr>
      <w:spacing w:before="240" w:after="100" w:afterAutospacing="1" w:line="264" w:lineRule="auto"/>
      <w:ind w:firstLine="48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652B4E"/>
    <w:rPr>
      <w:rFonts w:ascii="Times New Roman" w:eastAsia="新細明體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2F2B24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36367"/>
    <w:rPr>
      <w:rFonts w:ascii="Times New Roman" w:eastAsia="新細明體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3636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36367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amywang365@mail.pts.org.tw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1325</Words>
  <Characters>7557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2016 第七屆台灣國際兒童影展</dc:title>
  <dc:subject/>
  <dc:creator>amywang365</dc:creator>
  <cp:keywords/>
  <dc:description/>
  <cp:lastModifiedBy>20120628A3</cp:lastModifiedBy>
  <cp:revision>2</cp:revision>
  <dcterms:created xsi:type="dcterms:W3CDTF">2016-02-18T10:36:00Z</dcterms:created>
  <dcterms:modified xsi:type="dcterms:W3CDTF">2016-02-18T10:36:00Z</dcterms:modified>
</cp:coreProperties>
</file>