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7BF" w:rsidRPr="00C93F28" w:rsidRDefault="00EB27BF" w:rsidP="00094946">
      <w:pPr>
        <w:jc w:val="center"/>
        <w:rPr>
          <w:b/>
          <w:sz w:val="32"/>
          <w:szCs w:val="32"/>
        </w:rPr>
      </w:pPr>
      <w:r w:rsidRPr="00094946">
        <w:rPr>
          <w:rFonts w:ascii="華康少女文字 Std W7" w:eastAsia="華康少女文字 Std W7" w:hAnsi="華康少女文字 Std W7" w:hint="eastAsia"/>
          <w:b/>
          <w:sz w:val="36"/>
          <w:szCs w:val="36"/>
        </w:rPr>
        <w:t>桃園青少年哲學俱樂部系列活動簡章</w:t>
      </w:r>
      <w:r w:rsidRPr="00BF328A">
        <w:rPr>
          <w:b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3" o:spid="_x0000_i1025" type="#_x0000_t75" alt="151.gif" style="width:498pt;height:18.6pt;visibility:visible">
            <v:imagedata r:id="rId6" o:title=""/>
          </v:shape>
        </w:pict>
      </w:r>
    </w:p>
    <w:p w:rsidR="00EB27BF" w:rsidRDefault="00EB27BF" w:rsidP="00094946">
      <w:pPr>
        <w:pStyle w:val="NormalWeb"/>
        <w:spacing w:before="0" w:beforeAutospacing="0" w:after="0" w:afterAutospacing="0" w:line="300" w:lineRule="auto"/>
        <w:rPr>
          <w:rFonts w:ascii="Lucida Grande" w:hAnsi="Lucida Grande"/>
          <w:color w:val="323333"/>
        </w:rPr>
      </w:pPr>
      <w:r w:rsidRPr="00094946">
        <w:rPr>
          <w:rFonts w:ascii="華康少女文字 Std W7" w:eastAsia="華康少女文字 Std W7" w:hAnsi="華康少女文字 Std W7" w:hint="eastAsia"/>
          <w:b/>
        </w:rPr>
        <w:t>一、活動緣起：</w:t>
      </w:r>
      <w:r>
        <w:rPr>
          <w:rFonts w:hint="eastAsia"/>
        </w:rPr>
        <w:t>本府</w:t>
      </w:r>
      <w:r w:rsidRPr="00602EE5">
        <w:rPr>
          <w:rFonts w:ascii="Lucida Grande" w:hAnsi="Lucida Grande" w:hint="eastAsia"/>
          <w:color w:val="323333"/>
        </w:rPr>
        <w:t>文化局為鼓勵中學</w:t>
      </w:r>
      <w:r>
        <w:rPr>
          <w:rFonts w:ascii="Lucida Grande" w:hAnsi="Lucida Grande" w:hint="eastAsia"/>
          <w:color w:val="323333"/>
        </w:rPr>
        <w:t>生深度課外閱讀與思考，特邀請主持樂觀書院多年的唐光</w:t>
      </w:r>
    </w:p>
    <w:p w:rsidR="00EB27BF" w:rsidRDefault="00EB27BF" w:rsidP="00094946">
      <w:pPr>
        <w:pStyle w:val="NormalWeb"/>
        <w:spacing w:before="0" w:beforeAutospacing="0" w:after="0" w:afterAutospacing="0" w:line="300" w:lineRule="auto"/>
        <w:rPr>
          <w:rFonts w:ascii="Lucida Grande" w:hAnsi="Lucida Grande"/>
          <w:color w:val="323333"/>
        </w:rPr>
      </w:pPr>
      <w:r>
        <w:rPr>
          <w:b/>
        </w:rPr>
        <w:t xml:space="preserve">    </w:t>
      </w:r>
      <w:r>
        <w:rPr>
          <w:rFonts w:ascii="Lucida Grande" w:hAnsi="Lucida Grande" w:hint="eastAsia"/>
          <w:color w:val="323333"/>
        </w:rPr>
        <w:t>華老師，自</w:t>
      </w:r>
      <w:r>
        <w:rPr>
          <w:rFonts w:ascii="Lucida Grande" w:hAnsi="Lucida Grande"/>
          <w:color w:val="323333"/>
        </w:rPr>
        <w:t>5</w:t>
      </w:r>
      <w:r w:rsidRPr="00602EE5">
        <w:rPr>
          <w:rFonts w:ascii="Lucida Grande" w:hAnsi="Lucida Grande" w:hint="eastAsia"/>
          <w:color w:val="323333"/>
        </w:rPr>
        <w:t>月起在桃園市開設青少年哲學俱樂部，藉由閱讀與討論中外名著，使青少年更</w:t>
      </w:r>
    </w:p>
    <w:p w:rsidR="00EB27BF" w:rsidRDefault="00EB27BF" w:rsidP="00094946">
      <w:pPr>
        <w:pStyle w:val="NormalWeb"/>
        <w:spacing w:before="0" w:beforeAutospacing="0" w:after="0" w:afterAutospacing="0" w:line="300" w:lineRule="auto"/>
        <w:rPr>
          <w:rFonts w:ascii="Lucida Grande" w:hAnsi="Lucida Grande"/>
          <w:color w:val="323333"/>
        </w:rPr>
      </w:pPr>
      <w:r>
        <w:rPr>
          <w:rFonts w:ascii="Lucida Grande" w:hAnsi="Lucida Grande"/>
          <w:color w:val="323333"/>
        </w:rPr>
        <w:t xml:space="preserve">    </w:t>
      </w:r>
      <w:r w:rsidRPr="00602EE5">
        <w:rPr>
          <w:rFonts w:ascii="Lucida Grande" w:hAnsi="Lucida Grande" w:hint="eastAsia"/>
          <w:color w:val="323333"/>
        </w:rPr>
        <w:t>了解與熱愛自己與世界</w:t>
      </w:r>
      <w:r>
        <w:rPr>
          <w:rFonts w:ascii="Lucida Grande" w:hAnsi="Lucida Grande" w:hint="eastAsia"/>
          <w:color w:val="323333"/>
        </w:rPr>
        <w:t>。</w:t>
      </w:r>
    </w:p>
    <w:p w:rsidR="00EB27BF" w:rsidRDefault="00EB27BF" w:rsidP="00094946">
      <w:pPr>
        <w:pStyle w:val="NormalWeb"/>
        <w:spacing w:before="0" w:beforeAutospacing="0" w:after="0" w:afterAutospacing="0" w:line="300" w:lineRule="auto"/>
        <w:rPr>
          <w:rFonts w:ascii="Lucida Grande" w:hAnsi="Lucida Grande"/>
          <w:color w:val="323333"/>
        </w:rPr>
      </w:pPr>
      <w:r w:rsidRPr="00094946">
        <w:rPr>
          <w:rFonts w:ascii="華康少女文字 Std W7" w:eastAsia="華康少女文字 Std W7" w:hAnsi="華康少女文字 Std W7" w:hint="eastAsia"/>
          <w:b/>
        </w:rPr>
        <w:t>二、活動內容：</w:t>
      </w:r>
      <w:r w:rsidRPr="00602EE5">
        <w:rPr>
          <w:rFonts w:ascii="Lucida Grande" w:hAnsi="Lucida Grande" w:hint="eastAsia"/>
          <w:color w:val="323333"/>
        </w:rPr>
        <w:t>青少年哲學俱樂部是一自主社團，</w:t>
      </w:r>
      <w:r>
        <w:rPr>
          <w:rFonts w:hint="eastAsia"/>
        </w:rPr>
        <w:t>希望</w:t>
      </w:r>
      <w:r>
        <w:rPr>
          <w:rFonts w:ascii="Lucida Grande" w:hAnsi="Lucida Grande" w:hint="eastAsia"/>
          <w:color w:val="323333"/>
        </w:rPr>
        <w:t>熱愛閱讀的國、高中生</w:t>
      </w:r>
      <w:r w:rsidRPr="00602EE5">
        <w:rPr>
          <w:rFonts w:ascii="Lucida Grande" w:hAnsi="Lucida Grande" w:hint="eastAsia"/>
          <w:color w:val="323333"/>
        </w:rPr>
        <w:t>懷著愛智與樂於</w:t>
      </w:r>
    </w:p>
    <w:p w:rsidR="00EB27BF" w:rsidRDefault="00EB27BF" w:rsidP="00094946">
      <w:pPr>
        <w:pStyle w:val="NormalWeb"/>
        <w:spacing w:before="0" w:beforeAutospacing="0" w:after="0" w:afterAutospacing="0" w:line="300" w:lineRule="auto"/>
        <w:rPr>
          <w:rFonts w:ascii="Lucida Grande" w:hAnsi="Lucida Grande"/>
          <w:color w:val="323333"/>
        </w:rPr>
      </w:pPr>
      <w:r>
        <w:rPr>
          <w:rFonts w:ascii="Lucida Grande" w:hAnsi="Lucida Grande"/>
          <w:color w:val="323333"/>
        </w:rPr>
        <w:t xml:space="preserve">    </w:t>
      </w:r>
      <w:r w:rsidRPr="00602EE5">
        <w:rPr>
          <w:rFonts w:ascii="Lucida Grande" w:hAnsi="Lucida Grande" w:hint="eastAsia"/>
          <w:color w:val="323333"/>
        </w:rPr>
        <w:t>與青少年朋友討論與分享的心</w:t>
      </w:r>
      <w:r>
        <w:rPr>
          <w:rFonts w:ascii="Lucida Grande" w:hAnsi="Lucida Grande" w:hint="eastAsia"/>
          <w:color w:val="323333"/>
        </w:rPr>
        <w:t>來參加，相關課程</w:t>
      </w:r>
      <w:r w:rsidRPr="00602EE5">
        <w:rPr>
          <w:rFonts w:ascii="Lucida Grande" w:hAnsi="Lucida Grande" w:hint="eastAsia"/>
          <w:color w:val="323333"/>
        </w:rPr>
        <w:t>除</w:t>
      </w:r>
      <w:r>
        <w:rPr>
          <w:rFonts w:ascii="Lucida Grande" w:hAnsi="Lucida Grande" w:hint="eastAsia"/>
          <w:color w:val="323333"/>
        </w:rPr>
        <w:t>由</w:t>
      </w:r>
      <w:r w:rsidRPr="00602EE5">
        <w:rPr>
          <w:rFonts w:ascii="Lucida Grande" w:hAnsi="Lucida Grande" w:hint="eastAsia"/>
          <w:color w:val="323333"/>
        </w:rPr>
        <w:t>唐光華老師主持與帶領外，</w:t>
      </w:r>
      <w:r>
        <w:rPr>
          <w:rFonts w:ascii="Lucida Grande" w:hAnsi="Lucida Grande" w:hint="eastAsia"/>
          <w:color w:val="323333"/>
        </w:rPr>
        <w:t>學生與家長</w:t>
      </w:r>
    </w:p>
    <w:p w:rsidR="00EB27BF" w:rsidRDefault="00EB27BF" w:rsidP="00094946">
      <w:pPr>
        <w:pStyle w:val="NormalWeb"/>
        <w:spacing w:before="0" w:beforeAutospacing="0" w:after="0" w:afterAutospacing="0" w:line="300" w:lineRule="auto"/>
        <w:rPr>
          <w:rFonts w:ascii="Lucida Grande" w:hAnsi="Lucida Grande"/>
          <w:color w:val="323333"/>
        </w:rPr>
      </w:pPr>
      <w:r>
        <w:rPr>
          <w:rFonts w:ascii="Lucida Grande" w:hAnsi="Lucida Grande"/>
          <w:color w:val="323333"/>
        </w:rPr>
        <w:t xml:space="preserve">    </w:t>
      </w:r>
      <w:r>
        <w:rPr>
          <w:rFonts w:ascii="Lucida Grande" w:hAnsi="Lucida Grande" w:hint="eastAsia"/>
          <w:color w:val="323333"/>
        </w:rPr>
        <w:t>可</w:t>
      </w:r>
      <w:r w:rsidRPr="00602EE5">
        <w:rPr>
          <w:rFonts w:ascii="Lucida Grande" w:hAnsi="Lucida Grande" w:hint="eastAsia"/>
          <w:color w:val="323333"/>
        </w:rPr>
        <w:t>在臉書開設桃園青少年哲學俱樂部社團，討論閱讀心得與社團改進意見，</w:t>
      </w:r>
      <w:r>
        <w:rPr>
          <w:rFonts w:ascii="Lucida Grande" w:hAnsi="Lucida Grande" w:hint="eastAsia"/>
          <w:color w:val="323333"/>
        </w:rPr>
        <w:t>以</w:t>
      </w:r>
      <w:r w:rsidRPr="00602EE5">
        <w:rPr>
          <w:rFonts w:ascii="Lucida Grande" w:hAnsi="Lucida Grande" w:hint="eastAsia"/>
          <w:color w:val="323333"/>
        </w:rPr>
        <w:t>提昇獨立思考</w:t>
      </w:r>
    </w:p>
    <w:p w:rsidR="00EB27BF" w:rsidRPr="00602EE5" w:rsidRDefault="00EB27BF" w:rsidP="00094946">
      <w:pPr>
        <w:pStyle w:val="NormalWeb"/>
        <w:spacing w:before="0" w:beforeAutospacing="0" w:after="0" w:afterAutospacing="0" w:line="300" w:lineRule="auto"/>
        <w:rPr>
          <w:rFonts w:ascii="Lucida Grande" w:hAnsi="Lucida Grande"/>
          <w:color w:val="323333"/>
        </w:rPr>
      </w:pPr>
      <w:r>
        <w:rPr>
          <w:rFonts w:ascii="Lucida Grande" w:hAnsi="Lucida Grande"/>
          <w:color w:val="323333"/>
        </w:rPr>
        <w:t xml:space="preserve">    </w:t>
      </w:r>
      <w:r w:rsidRPr="00602EE5">
        <w:rPr>
          <w:rFonts w:ascii="Lucida Grande" w:hAnsi="Lucida Grande" w:hint="eastAsia"/>
          <w:color w:val="323333"/>
        </w:rPr>
        <w:t>與表達能力。</w:t>
      </w:r>
    </w:p>
    <w:p w:rsidR="00EB27BF" w:rsidRPr="00094946" w:rsidRDefault="00EB27BF" w:rsidP="00094946">
      <w:pPr>
        <w:pStyle w:val="NormalWeb"/>
        <w:spacing w:before="0" w:beforeAutospacing="0" w:after="0" w:afterAutospacing="0" w:line="300" w:lineRule="auto"/>
        <w:rPr>
          <w:rFonts w:ascii="華康少女文字 Std W7" w:eastAsia="華康少女文字 Std W7" w:hAnsi="華康少女文字 Std W7"/>
          <w:b/>
        </w:rPr>
      </w:pPr>
      <w:r w:rsidRPr="00094946">
        <w:rPr>
          <w:rFonts w:ascii="華康少女文字 Std W7" w:eastAsia="華康少女文字 Std W7" w:hAnsi="華康少女文字 Std W7" w:hint="eastAsia"/>
          <w:b/>
        </w:rPr>
        <w:t>三、課程規劃：</w:t>
      </w:r>
    </w:p>
    <w:p w:rsidR="00EB27BF" w:rsidRDefault="00EB27BF" w:rsidP="00094946">
      <w:pPr>
        <w:pStyle w:val="NormalWeb"/>
        <w:spacing w:before="0" w:beforeAutospacing="0" w:after="0" w:afterAutospacing="0" w:line="300" w:lineRule="auto"/>
        <w:rPr>
          <w:rFonts w:ascii="Lucida Grande" w:hAnsi="Lucida Grande"/>
          <w:color w:val="323333"/>
        </w:rPr>
      </w:pPr>
      <w:r>
        <w:rPr>
          <w:rFonts w:ascii="Lucida Grande" w:hAnsi="Lucida Grande"/>
          <w:color w:val="323333"/>
        </w:rPr>
        <w:t xml:space="preserve"> </w:t>
      </w:r>
      <w:r>
        <w:rPr>
          <w:rFonts w:ascii="Lucida Grande" w:hAnsi="Lucida Grande" w:hint="eastAsia"/>
          <w:color w:val="323333"/>
        </w:rPr>
        <w:t>（一）參與對象：凡設籍在桃園市的國中與高中生、</w:t>
      </w:r>
      <w:r w:rsidRPr="00602EE5">
        <w:rPr>
          <w:rFonts w:ascii="Lucida Grande" w:hAnsi="Lucida Grande" w:hint="eastAsia"/>
          <w:color w:val="323333"/>
        </w:rPr>
        <w:t>熱愛課外閱讀與思考人</w:t>
      </w:r>
      <w:r>
        <w:rPr>
          <w:rFonts w:ascii="Lucida Grande" w:hAnsi="Lucida Grande" w:hint="eastAsia"/>
          <w:color w:val="323333"/>
        </w:rPr>
        <w:t>生</w:t>
      </w:r>
      <w:r w:rsidRPr="00602EE5">
        <w:rPr>
          <w:rFonts w:ascii="Lucida Grande" w:hAnsi="Lucida Grande" w:hint="eastAsia"/>
          <w:color w:val="323333"/>
        </w:rPr>
        <w:t>與世界問題者，</w:t>
      </w:r>
    </w:p>
    <w:p w:rsidR="00EB27BF" w:rsidRDefault="00EB27BF" w:rsidP="00094946">
      <w:pPr>
        <w:pStyle w:val="NormalWeb"/>
        <w:spacing w:before="0" w:beforeAutospacing="0" w:after="0" w:afterAutospacing="0" w:line="300" w:lineRule="auto"/>
        <w:rPr>
          <w:rFonts w:ascii="Lucida Grande" w:hAnsi="Lucida Grande"/>
          <w:color w:val="323333"/>
        </w:rPr>
      </w:pPr>
      <w:r>
        <w:rPr>
          <w:rFonts w:ascii="Lucida Grande" w:hAnsi="Lucida Grande"/>
          <w:color w:val="323333"/>
        </w:rPr>
        <w:t xml:space="preserve">       </w:t>
      </w:r>
      <w:r w:rsidRPr="00602EE5">
        <w:rPr>
          <w:rFonts w:ascii="Lucida Grande" w:hAnsi="Lucida Grande" w:hint="eastAsia"/>
          <w:color w:val="323333"/>
        </w:rPr>
        <w:t>歡迎報名，</w:t>
      </w:r>
      <w:r>
        <w:rPr>
          <w:rFonts w:ascii="Lucida Grande" w:hAnsi="Lucida Grande" w:hint="eastAsia"/>
          <w:color w:val="323333"/>
        </w:rPr>
        <w:t>另請</w:t>
      </w:r>
      <w:r w:rsidRPr="00602EE5">
        <w:rPr>
          <w:rFonts w:ascii="Lucida Grande" w:hAnsi="Lucida Grande" w:hint="eastAsia"/>
          <w:color w:val="323333"/>
        </w:rPr>
        <w:t>有興趣參加的同學請寫一篇</w:t>
      </w:r>
      <w:r w:rsidRPr="00602EE5">
        <w:rPr>
          <w:rFonts w:ascii="Lucida Grande" w:hAnsi="Lucida Grande"/>
          <w:color w:val="323333"/>
        </w:rPr>
        <w:t>500</w:t>
      </w:r>
      <w:r w:rsidRPr="00602EE5">
        <w:rPr>
          <w:rFonts w:ascii="Lucida Grande" w:hAnsi="Lucida Grande" w:hint="eastAsia"/>
          <w:color w:val="323333"/>
        </w:rPr>
        <w:t>字以</w:t>
      </w:r>
      <w:r>
        <w:rPr>
          <w:rFonts w:ascii="Lucida Grande" w:hAnsi="Lucida Grande" w:hint="eastAsia"/>
          <w:color w:val="323333"/>
        </w:rPr>
        <w:t>上</w:t>
      </w:r>
      <w:r w:rsidRPr="00602EE5">
        <w:rPr>
          <w:rFonts w:ascii="Lucida Grande" w:hAnsi="Lucida Grande" w:hint="eastAsia"/>
          <w:color w:val="323333"/>
        </w:rPr>
        <w:t>的自我介紹，同時介紹過去喜</w:t>
      </w:r>
      <w:r>
        <w:rPr>
          <w:rFonts w:ascii="Lucida Grande" w:hAnsi="Lucida Grande" w:hint="eastAsia"/>
          <w:color w:val="323333"/>
        </w:rPr>
        <w:t>愛</w:t>
      </w:r>
    </w:p>
    <w:p w:rsidR="00EB27BF" w:rsidRDefault="00EB27BF" w:rsidP="00094946">
      <w:pPr>
        <w:pStyle w:val="NormalWeb"/>
        <w:spacing w:before="0" w:beforeAutospacing="0" w:after="0" w:afterAutospacing="0" w:line="300" w:lineRule="auto"/>
        <w:rPr>
          <w:rFonts w:ascii="Lucida Grande" w:hAnsi="Lucida Grande"/>
          <w:color w:val="323333"/>
        </w:rPr>
      </w:pPr>
      <w:r>
        <w:rPr>
          <w:rFonts w:ascii="Lucida Grande" w:hAnsi="Lucida Grande"/>
          <w:color w:val="323333"/>
        </w:rPr>
        <w:t xml:space="preserve">       </w:t>
      </w:r>
      <w:r w:rsidRPr="00602EE5">
        <w:rPr>
          <w:rFonts w:ascii="Lucida Grande" w:hAnsi="Lucida Grande" w:hint="eastAsia"/>
          <w:color w:val="323333"/>
        </w:rPr>
        <w:t>閱讀的課外讀物。</w:t>
      </w:r>
    </w:p>
    <w:p w:rsidR="00EB27BF" w:rsidRDefault="00EB27BF" w:rsidP="00094946">
      <w:pPr>
        <w:pStyle w:val="NormalWeb"/>
        <w:spacing w:before="0" w:beforeAutospacing="0" w:after="0" w:afterAutospacing="0" w:line="300" w:lineRule="auto"/>
        <w:rPr>
          <w:rFonts w:ascii="Lucida Grande" w:hAnsi="Lucida Grande"/>
          <w:color w:val="323333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19.25pt;margin-top:8.8pt;width:135.2pt;height:146.15pt;z-index:-251658240" filled="f" stroked="f">
            <v:textbox>
              <w:txbxContent>
                <w:p w:rsidR="00EB27BF" w:rsidRDefault="00EB27BF">
                  <w:r w:rsidRPr="006D1127">
                    <w:rPr>
                      <w:noProof/>
                    </w:rPr>
                    <w:pict>
                      <v:shape id="圖片 1" o:spid="_x0000_i1027" type="#_x0000_t75" style="width:90.6pt;height:130.2pt;visibility:visible">
                        <v:imagedata r:id="rId7" o:title=""/>
                      </v:shape>
                    </w:pict>
                  </w:r>
                  <w:r>
                    <w:t xml:space="preserve">  </w:t>
                  </w:r>
                </w:p>
              </w:txbxContent>
            </v:textbox>
          </v:shape>
        </w:pict>
      </w:r>
      <w:r>
        <w:rPr>
          <w:rFonts w:ascii="Lucida Grande" w:hAnsi="Lucida Grande"/>
          <w:color w:val="323333"/>
        </w:rPr>
        <w:t xml:space="preserve"> </w:t>
      </w:r>
      <w:r>
        <w:rPr>
          <w:rFonts w:ascii="Lucida Grande" w:hAnsi="Lucida Grande" w:hint="eastAsia"/>
          <w:color w:val="323333"/>
        </w:rPr>
        <w:t>（二）報名方式：參與本活動、報名皆免費，可以書面郵寄、</w:t>
      </w:r>
      <w:r>
        <w:rPr>
          <w:rFonts w:ascii="Lucida Grande" w:hAnsi="Lucida Grande"/>
          <w:color w:val="323333"/>
        </w:rPr>
        <w:t>e-mail</w:t>
      </w:r>
      <w:r>
        <w:rPr>
          <w:rFonts w:ascii="Lucida Grande" w:hAnsi="Lucida Grande" w:hint="eastAsia"/>
          <w:color w:val="323333"/>
        </w:rPr>
        <w:t>、電話聯繫等方式報名，並</w:t>
      </w:r>
    </w:p>
    <w:p w:rsidR="00EB27BF" w:rsidRDefault="00EB27BF" w:rsidP="00094946">
      <w:pPr>
        <w:pStyle w:val="NormalWeb"/>
        <w:spacing w:before="0" w:beforeAutospacing="0" w:after="0" w:afterAutospacing="0" w:line="300" w:lineRule="auto"/>
        <w:rPr>
          <w:rFonts w:ascii="Lucida Grande" w:hAnsi="Lucida Grande"/>
          <w:color w:val="323333"/>
        </w:rPr>
      </w:pPr>
      <w:r>
        <w:rPr>
          <w:rFonts w:ascii="Lucida Grande" w:hAnsi="Lucida Grande"/>
          <w:color w:val="323333"/>
        </w:rPr>
        <w:t xml:space="preserve">       </w:t>
      </w:r>
      <w:r>
        <w:rPr>
          <w:rFonts w:ascii="Lucida Grande" w:hAnsi="Lucida Grande" w:hint="eastAsia"/>
          <w:color w:val="323333"/>
        </w:rPr>
        <w:t>填寫活動報名表。</w:t>
      </w:r>
    </w:p>
    <w:p w:rsidR="00EB27BF" w:rsidRDefault="00EB27BF" w:rsidP="00094946">
      <w:pPr>
        <w:pStyle w:val="NormalWeb"/>
        <w:spacing w:before="0" w:beforeAutospacing="0" w:after="0" w:afterAutospacing="0" w:line="300" w:lineRule="auto"/>
        <w:rPr>
          <w:rFonts w:ascii="Lucida Grande" w:hAnsi="Lucida Grande"/>
          <w:color w:val="323333"/>
        </w:rPr>
      </w:pPr>
      <w:r>
        <w:rPr>
          <w:rFonts w:ascii="Lucida Grande" w:hAnsi="Lucida Grande"/>
          <w:color w:val="323333"/>
        </w:rPr>
        <w:t xml:space="preserve"> </w:t>
      </w:r>
      <w:r>
        <w:rPr>
          <w:rFonts w:ascii="Lucida Grande" w:hAnsi="Lucida Grande" w:hint="eastAsia"/>
          <w:color w:val="323333"/>
        </w:rPr>
        <w:t>（三）課程安排：</w:t>
      </w:r>
    </w:p>
    <w:p w:rsidR="00EB27BF" w:rsidRDefault="00EB27BF" w:rsidP="00094946">
      <w:pPr>
        <w:pStyle w:val="NormalWeb"/>
        <w:spacing w:before="0" w:beforeAutospacing="0" w:after="0" w:afterAutospacing="0" w:line="300" w:lineRule="auto"/>
        <w:rPr>
          <w:rFonts w:ascii="Lucida Grande" w:hAnsi="Lucida Grande"/>
          <w:color w:val="323333"/>
        </w:rPr>
      </w:pPr>
      <w:r>
        <w:rPr>
          <w:rFonts w:ascii="Lucida Grande" w:hAnsi="Lucida Grande"/>
          <w:color w:val="323333"/>
        </w:rPr>
        <w:t xml:space="preserve">      1.</w:t>
      </w:r>
      <w:r>
        <w:rPr>
          <w:rFonts w:ascii="Lucida Grande" w:hAnsi="Lucida Grande" w:hint="eastAsia"/>
          <w:color w:val="323333"/>
        </w:rPr>
        <w:t>課程時間：</w:t>
      </w:r>
      <w:r w:rsidRPr="00571C31">
        <w:rPr>
          <w:rFonts w:ascii="Lucida Grande" w:hAnsi="Lucida Grande" w:hint="eastAsia"/>
          <w:color w:val="323333"/>
        </w:rPr>
        <w:t>每月第一</w:t>
      </w:r>
      <w:r>
        <w:rPr>
          <w:rFonts w:ascii="Lucida Grande" w:hAnsi="Lucida Grande" w:hint="eastAsia"/>
          <w:color w:val="323333"/>
        </w:rPr>
        <w:t>週</w:t>
      </w:r>
      <w:r w:rsidRPr="00571C31">
        <w:rPr>
          <w:rFonts w:ascii="Lucida Grande" w:hAnsi="Lucida Grande" w:hint="eastAsia"/>
          <w:color w:val="323333"/>
        </w:rPr>
        <w:t>週六上午</w:t>
      </w:r>
      <w:r w:rsidRPr="00571C31">
        <w:rPr>
          <w:rFonts w:ascii="Lucida Grande" w:hAnsi="Lucida Grande"/>
          <w:color w:val="323333"/>
        </w:rPr>
        <w:t>10:00</w:t>
      </w:r>
      <w:r>
        <w:rPr>
          <w:rFonts w:ascii="Lucida Grande" w:hAnsi="Lucida Grande"/>
          <w:color w:val="323333"/>
        </w:rPr>
        <w:t>~</w:t>
      </w:r>
      <w:r w:rsidRPr="00571C31">
        <w:rPr>
          <w:rFonts w:ascii="Lucida Grande" w:hAnsi="Lucida Grande"/>
          <w:color w:val="323333"/>
        </w:rPr>
        <w:t>12:30(</w:t>
      </w:r>
      <w:r w:rsidRPr="00571C31">
        <w:rPr>
          <w:rFonts w:ascii="Lucida Grande" w:hAnsi="Lucida Grande" w:hint="eastAsia"/>
          <w:color w:val="323333"/>
        </w:rPr>
        <w:t>寒暑假停課</w:t>
      </w:r>
      <w:r w:rsidRPr="00571C31">
        <w:rPr>
          <w:rFonts w:ascii="Lucida Grande" w:hAnsi="Lucida Grande"/>
          <w:color w:val="323333"/>
        </w:rPr>
        <w:t>)</w:t>
      </w:r>
      <w:r w:rsidRPr="00571C31">
        <w:rPr>
          <w:rFonts w:ascii="Lucida Grande" w:hAnsi="Lucida Grande" w:hint="eastAsia"/>
          <w:color w:val="323333"/>
        </w:rPr>
        <w:t>。</w:t>
      </w:r>
    </w:p>
    <w:p w:rsidR="00EB27BF" w:rsidRPr="00C54252" w:rsidRDefault="00EB27BF" w:rsidP="00094946">
      <w:pPr>
        <w:pStyle w:val="NormalWeb"/>
        <w:spacing w:before="0" w:beforeAutospacing="0" w:after="0" w:afterAutospacing="0" w:line="300" w:lineRule="auto"/>
        <w:rPr>
          <w:rFonts w:ascii="Lucida Grande" w:hAnsi="Lucida Grande"/>
          <w:color w:val="323333"/>
        </w:rPr>
      </w:pPr>
      <w:r>
        <w:rPr>
          <w:rFonts w:ascii="Lucida Grande" w:hAnsi="Lucida Grande"/>
          <w:color w:val="323333"/>
        </w:rPr>
        <w:t xml:space="preserve">      2.</w:t>
      </w:r>
      <w:r>
        <w:rPr>
          <w:rFonts w:ascii="Lucida Grande" w:hAnsi="Lucida Grande" w:hint="eastAsia"/>
          <w:color w:val="323333"/>
        </w:rPr>
        <w:t>課程地點：桃園市政府文化局地下室</w:t>
      </w:r>
      <w:r>
        <w:rPr>
          <w:rFonts w:ascii="Lucida Grande" w:hAnsi="Lucida Grande"/>
          <w:color w:val="323333"/>
        </w:rPr>
        <w:t>1</w:t>
      </w:r>
      <w:r>
        <w:rPr>
          <w:rFonts w:ascii="Lucida Grande" w:hAnsi="Lucida Grande" w:hint="eastAsia"/>
          <w:color w:val="323333"/>
        </w:rPr>
        <w:t>樓家具博物館視聽室</w:t>
      </w:r>
      <w:r w:rsidRPr="00D83AD1">
        <w:rPr>
          <w:rFonts w:ascii="Lucida Grande" w:hAnsi="Lucida Grande" w:hint="eastAsia"/>
          <w:color w:val="323333"/>
        </w:rPr>
        <w:t>。</w:t>
      </w:r>
    </w:p>
    <w:p w:rsidR="00EB27BF" w:rsidRDefault="00EB27BF" w:rsidP="00094946">
      <w:pPr>
        <w:pStyle w:val="NormalWeb"/>
        <w:spacing w:before="0" w:beforeAutospacing="0" w:after="0" w:afterAutospacing="0" w:line="300" w:lineRule="auto"/>
        <w:rPr>
          <w:rFonts w:ascii="Lucida Grande" w:hAnsi="Lucida Grande"/>
          <w:color w:val="323333"/>
        </w:rPr>
      </w:pPr>
      <w:r>
        <w:rPr>
          <w:rFonts w:ascii="Lucida Grande" w:hAnsi="Lucida Grande"/>
          <w:color w:val="323333"/>
        </w:rPr>
        <w:t xml:space="preserve">      3.</w:t>
      </w:r>
      <w:r>
        <w:rPr>
          <w:rFonts w:ascii="Lucida Grande" w:hAnsi="Lucida Grande" w:hint="eastAsia"/>
          <w:color w:val="323333"/>
        </w:rPr>
        <w:t>課程內容：</w:t>
      </w:r>
    </w:p>
    <w:tbl>
      <w:tblPr>
        <w:tblW w:w="8067" w:type="dxa"/>
        <w:tblInd w:w="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87"/>
        <w:gridCol w:w="2557"/>
        <w:gridCol w:w="2923"/>
      </w:tblGrid>
      <w:tr w:rsidR="00EB27BF" w:rsidRPr="00BF328A" w:rsidTr="00BF328A">
        <w:tc>
          <w:tcPr>
            <w:tcW w:w="2587" w:type="dxa"/>
          </w:tcPr>
          <w:p w:rsidR="00EB27BF" w:rsidRPr="00BF328A" w:rsidRDefault="00EB27BF" w:rsidP="00BF328A">
            <w:pPr>
              <w:pStyle w:val="NormalWeb"/>
              <w:spacing w:before="0" w:beforeAutospacing="0" w:after="0" w:afterAutospacing="0" w:line="300" w:lineRule="auto"/>
              <w:rPr>
                <w:rFonts w:ascii="Lucida Grande" w:hAnsi="Lucida Grande"/>
                <w:color w:val="323333"/>
              </w:rPr>
            </w:pPr>
            <w:r w:rsidRPr="00BF328A">
              <w:rPr>
                <w:rFonts w:ascii="Lucida Grande" w:hAnsi="Lucida Grande" w:hint="eastAsia"/>
                <w:color w:val="323333"/>
              </w:rPr>
              <w:t>日期</w:t>
            </w:r>
            <w:r w:rsidRPr="00BF328A">
              <w:rPr>
                <w:rFonts w:ascii="Lucida Grande" w:hAnsi="Lucida Grande"/>
                <w:color w:val="323333"/>
              </w:rPr>
              <w:t>/</w:t>
            </w:r>
            <w:r w:rsidRPr="00BF328A">
              <w:rPr>
                <w:rFonts w:ascii="Lucida Grande" w:hAnsi="Lucida Grande" w:hint="eastAsia"/>
                <w:color w:val="323333"/>
              </w:rPr>
              <w:t>時間</w:t>
            </w:r>
          </w:p>
        </w:tc>
        <w:tc>
          <w:tcPr>
            <w:tcW w:w="2557" w:type="dxa"/>
          </w:tcPr>
          <w:p w:rsidR="00EB27BF" w:rsidRPr="00BF328A" w:rsidRDefault="00EB27BF" w:rsidP="00BF328A">
            <w:pPr>
              <w:pStyle w:val="NormalWeb"/>
              <w:spacing w:before="0" w:beforeAutospacing="0" w:after="0" w:afterAutospacing="0" w:line="300" w:lineRule="auto"/>
              <w:rPr>
                <w:rFonts w:ascii="Lucida Grande" w:hAnsi="Lucida Grande"/>
                <w:color w:val="323333"/>
              </w:rPr>
            </w:pPr>
            <w:r w:rsidRPr="00BF328A">
              <w:rPr>
                <w:rFonts w:ascii="Lucida Grande" w:hAnsi="Lucida Grande" w:hint="eastAsia"/>
                <w:color w:val="323333"/>
              </w:rPr>
              <w:t>活動地點</w:t>
            </w:r>
          </w:p>
        </w:tc>
        <w:tc>
          <w:tcPr>
            <w:tcW w:w="2923" w:type="dxa"/>
          </w:tcPr>
          <w:p w:rsidR="00EB27BF" w:rsidRPr="00BF328A" w:rsidRDefault="00EB27BF" w:rsidP="00BF328A">
            <w:pPr>
              <w:pStyle w:val="NormalWeb"/>
              <w:spacing w:before="0" w:beforeAutospacing="0" w:after="0" w:afterAutospacing="0" w:line="300" w:lineRule="auto"/>
              <w:rPr>
                <w:rFonts w:ascii="Lucida Grande" w:hAnsi="Lucida Grande"/>
                <w:color w:val="323333"/>
              </w:rPr>
            </w:pPr>
            <w:r w:rsidRPr="00BF328A">
              <w:rPr>
                <w:rFonts w:ascii="Lucida Grande" w:hAnsi="Lucida Grande" w:hint="eastAsia"/>
                <w:color w:val="323333"/>
              </w:rPr>
              <w:t>課程內容</w:t>
            </w:r>
          </w:p>
        </w:tc>
      </w:tr>
      <w:tr w:rsidR="00EB27BF" w:rsidRPr="00BF328A" w:rsidTr="00BF328A">
        <w:tc>
          <w:tcPr>
            <w:tcW w:w="2587" w:type="dxa"/>
          </w:tcPr>
          <w:p w:rsidR="00EB27BF" w:rsidRPr="00BF328A" w:rsidRDefault="00EB27BF" w:rsidP="00BF328A">
            <w:pPr>
              <w:pStyle w:val="NormalWeb"/>
              <w:spacing w:before="0" w:beforeAutospacing="0" w:after="0" w:afterAutospacing="0"/>
              <w:rPr>
                <w:rFonts w:ascii="Lucida Grande" w:hAnsi="Lucida Grande"/>
                <w:color w:val="323333"/>
              </w:rPr>
            </w:pPr>
            <w:r w:rsidRPr="00BF328A">
              <w:rPr>
                <w:rFonts w:ascii="Lucida Grande" w:hAnsi="Lucida Grande"/>
                <w:color w:val="323333"/>
              </w:rPr>
              <w:t>104</w:t>
            </w:r>
            <w:r w:rsidRPr="00BF328A">
              <w:rPr>
                <w:rFonts w:ascii="Lucida Grande" w:hAnsi="Lucida Grande" w:hint="eastAsia"/>
                <w:color w:val="323333"/>
              </w:rPr>
              <w:t>年</w:t>
            </w:r>
            <w:r w:rsidRPr="00BF328A">
              <w:rPr>
                <w:rFonts w:ascii="Lucida Grande" w:hAnsi="Lucida Grande"/>
                <w:color w:val="323333"/>
              </w:rPr>
              <w:t>5</w:t>
            </w:r>
            <w:r w:rsidRPr="00BF328A">
              <w:rPr>
                <w:rFonts w:ascii="Lucida Grande" w:hAnsi="Lucida Grande" w:hint="eastAsia"/>
                <w:color w:val="323333"/>
              </w:rPr>
              <w:t>月</w:t>
            </w:r>
            <w:r w:rsidRPr="00BF328A">
              <w:rPr>
                <w:rFonts w:ascii="Lucida Grande" w:hAnsi="Lucida Grande"/>
                <w:color w:val="323333"/>
              </w:rPr>
              <w:t>2</w:t>
            </w:r>
            <w:r w:rsidRPr="00BF328A">
              <w:rPr>
                <w:rFonts w:ascii="Lucida Grande" w:hAnsi="Lucida Grande" w:hint="eastAsia"/>
                <w:color w:val="323333"/>
              </w:rPr>
              <w:t>日</w:t>
            </w:r>
            <w:r w:rsidRPr="00BF328A">
              <w:rPr>
                <w:rFonts w:ascii="Lucida Grande" w:hAnsi="Lucida Grande"/>
                <w:color w:val="323333"/>
              </w:rPr>
              <w:t>10:00~12:30</w:t>
            </w:r>
          </w:p>
        </w:tc>
        <w:tc>
          <w:tcPr>
            <w:tcW w:w="2557" w:type="dxa"/>
            <w:vAlign w:val="center"/>
          </w:tcPr>
          <w:p w:rsidR="00EB27BF" w:rsidRPr="00BF328A" w:rsidRDefault="00EB27BF" w:rsidP="00BF328A">
            <w:pPr>
              <w:pStyle w:val="NormalWeb"/>
              <w:spacing w:before="0" w:beforeAutospacing="0" w:after="0" w:afterAutospacing="0"/>
              <w:jc w:val="both"/>
              <w:rPr>
                <w:rFonts w:ascii="Lucida Grande" w:hAnsi="Lucida Grande"/>
                <w:color w:val="323333"/>
              </w:rPr>
            </w:pPr>
            <w:r w:rsidRPr="00BF328A">
              <w:rPr>
                <w:rFonts w:ascii="Lucida Grande" w:hAnsi="Lucida Grande" w:hint="eastAsia"/>
                <w:color w:val="323333"/>
              </w:rPr>
              <w:t>桃園市政府文化局地下室</w:t>
            </w:r>
            <w:r w:rsidRPr="00BF328A">
              <w:rPr>
                <w:rFonts w:ascii="Lucida Grande" w:hAnsi="Lucida Grande"/>
                <w:color w:val="323333"/>
              </w:rPr>
              <w:t>1</w:t>
            </w:r>
            <w:r w:rsidRPr="00BF328A">
              <w:rPr>
                <w:rFonts w:ascii="Lucida Grande" w:hAnsi="Lucida Grande" w:hint="eastAsia"/>
                <w:color w:val="323333"/>
              </w:rPr>
              <w:t>樓家具博物館視聽室。</w:t>
            </w:r>
          </w:p>
        </w:tc>
        <w:tc>
          <w:tcPr>
            <w:tcW w:w="2923" w:type="dxa"/>
          </w:tcPr>
          <w:p w:rsidR="00EB27BF" w:rsidRPr="00BF328A" w:rsidRDefault="00EB27BF" w:rsidP="00BF328A">
            <w:pPr>
              <w:pStyle w:val="NormalWeb"/>
              <w:spacing w:before="0" w:beforeAutospacing="0" w:after="0" w:afterAutospacing="0"/>
              <w:rPr>
                <w:rFonts w:ascii="Lucida Grande" w:hAnsi="Lucida Grande"/>
                <w:color w:val="323333"/>
              </w:rPr>
            </w:pPr>
            <w:r w:rsidRPr="00BF328A">
              <w:rPr>
                <w:rFonts w:ascii="Lucida Grande" w:hAnsi="Lucida Grande" w:hint="eastAsia"/>
                <w:color w:val="323333"/>
              </w:rPr>
              <w:t>第</w:t>
            </w:r>
            <w:r w:rsidRPr="00BF328A">
              <w:rPr>
                <w:rFonts w:ascii="Lucida Grande" w:hAnsi="Lucida Grande"/>
                <w:color w:val="323333"/>
              </w:rPr>
              <w:t>1</w:t>
            </w:r>
            <w:r w:rsidRPr="00BF328A">
              <w:rPr>
                <w:rFonts w:ascii="Lucida Grande" w:hAnsi="Lucida Grande" w:hint="eastAsia"/>
                <w:color w:val="323333"/>
              </w:rPr>
              <w:t>次上課共讀與討論德國作家麥克安迪寫的《說不完的故事》。</w:t>
            </w:r>
          </w:p>
        </w:tc>
      </w:tr>
      <w:tr w:rsidR="00EB27BF" w:rsidRPr="00BF328A" w:rsidTr="00BF328A">
        <w:tc>
          <w:tcPr>
            <w:tcW w:w="2587" w:type="dxa"/>
          </w:tcPr>
          <w:p w:rsidR="00EB27BF" w:rsidRPr="00BF328A" w:rsidRDefault="00EB27BF" w:rsidP="00BF328A">
            <w:pPr>
              <w:pStyle w:val="NormalWeb"/>
              <w:spacing w:before="0" w:beforeAutospacing="0" w:after="0" w:afterAutospacing="0"/>
              <w:rPr>
                <w:rFonts w:ascii="Lucida Grande" w:hAnsi="Lucida Grande"/>
                <w:color w:val="323333"/>
              </w:rPr>
            </w:pPr>
            <w:r w:rsidRPr="00BF328A">
              <w:rPr>
                <w:rFonts w:ascii="Lucida Grande" w:hAnsi="Lucida Grande"/>
                <w:color w:val="323333"/>
              </w:rPr>
              <w:t>104</w:t>
            </w:r>
            <w:r w:rsidRPr="00BF328A">
              <w:rPr>
                <w:rFonts w:ascii="Lucida Grande" w:hAnsi="Lucida Grande" w:hint="eastAsia"/>
                <w:color w:val="323333"/>
              </w:rPr>
              <w:t>年</w:t>
            </w:r>
            <w:r w:rsidRPr="00BF328A">
              <w:rPr>
                <w:rFonts w:ascii="Lucida Grande" w:hAnsi="Lucida Grande"/>
                <w:color w:val="323333"/>
              </w:rPr>
              <w:t>6</w:t>
            </w:r>
            <w:r w:rsidRPr="00BF328A">
              <w:rPr>
                <w:rFonts w:ascii="Lucida Grande" w:hAnsi="Lucida Grande" w:hint="eastAsia"/>
                <w:color w:val="323333"/>
              </w:rPr>
              <w:t>月</w:t>
            </w:r>
            <w:r w:rsidRPr="00BF328A">
              <w:rPr>
                <w:rFonts w:ascii="Lucida Grande" w:hAnsi="Lucida Grande"/>
                <w:color w:val="323333"/>
              </w:rPr>
              <w:t>6</w:t>
            </w:r>
            <w:r w:rsidRPr="00BF328A">
              <w:rPr>
                <w:rFonts w:ascii="Lucida Grande" w:hAnsi="Lucida Grande" w:hint="eastAsia"/>
                <w:color w:val="323333"/>
              </w:rPr>
              <w:t>日</w:t>
            </w:r>
            <w:r w:rsidRPr="00BF328A">
              <w:rPr>
                <w:rFonts w:ascii="Lucida Grande" w:hAnsi="Lucida Grande"/>
                <w:color w:val="323333"/>
              </w:rPr>
              <w:t>10:00~12:30</w:t>
            </w:r>
          </w:p>
        </w:tc>
        <w:tc>
          <w:tcPr>
            <w:tcW w:w="2557" w:type="dxa"/>
            <w:vAlign w:val="center"/>
          </w:tcPr>
          <w:p w:rsidR="00EB27BF" w:rsidRPr="00BF328A" w:rsidRDefault="00EB27BF" w:rsidP="00BF328A">
            <w:pPr>
              <w:pStyle w:val="NormalWeb"/>
              <w:spacing w:before="0" w:beforeAutospacing="0" w:after="0" w:afterAutospacing="0"/>
              <w:jc w:val="both"/>
              <w:rPr>
                <w:rFonts w:ascii="Lucida Grande" w:hAnsi="Lucida Grande"/>
                <w:color w:val="323333"/>
              </w:rPr>
            </w:pPr>
            <w:r w:rsidRPr="00BF328A">
              <w:rPr>
                <w:rFonts w:ascii="Lucida Grande" w:hAnsi="Lucida Grande" w:hint="eastAsia"/>
                <w:color w:val="323333"/>
              </w:rPr>
              <w:t>桃園市政府文化局</w:t>
            </w:r>
            <w:r w:rsidRPr="00BF328A">
              <w:rPr>
                <w:rFonts w:ascii="Lucida Grande" w:hAnsi="Lucida Grande"/>
                <w:color w:val="323333"/>
              </w:rPr>
              <w:t>5</w:t>
            </w:r>
            <w:r w:rsidRPr="00BF328A">
              <w:rPr>
                <w:rFonts w:ascii="Lucida Grande" w:hAnsi="Lucida Grande" w:hint="eastAsia"/>
                <w:color w:val="323333"/>
              </w:rPr>
              <w:t>樓研習教室。</w:t>
            </w:r>
          </w:p>
        </w:tc>
        <w:tc>
          <w:tcPr>
            <w:tcW w:w="2923" w:type="dxa"/>
          </w:tcPr>
          <w:p w:rsidR="00EB27BF" w:rsidRPr="00BF328A" w:rsidRDefault="00EB27BF" w:rsidP="00BF328A">
            <w:pPr>
              <w:pStyle w:val="NormalWeb"/>
              <w:spacing w:before="0" w:beforeAutospacing="0" w:after="0" w:afterAutospacing="0"/>
              <w:rPr>
                <w:rFonts w:ascii="Lucida Grande" w:hAnsi="Lucida Grande"/>
                <w:color w:val="323333"/>
              </w:rPr>
            </w:pPr>
            <w:r w:rsidRPr="00BF328A">
              <w:rPr>
                <w:rFonts w:ascii="Lucida Grande" w:hAnsi="Lucida Grande" w:hint="eastAsia"/>
                <w:color w:val="323333"/>
              </w:rPr>
              <w:t>第二月上課共讀與討論英國作家赫緒黎寫的《美麗新世界》，並延伸閱讀歐威爾寫的《</w:t>
            </w:r>
            <w:r w:rsidRPr="00BF328A">
              <w:rPr>
                <w:rFonts w:ascii="Lucida Grande" w:hAnsi="Lucida Grande"/>
                <w:color w:val="323333"/>
              </w:rPr>
              <w:t>1984</w:t>
            </w:r>
            <w:r w:rsidRPr="00BF328A">
              <w:rPr>
                <w:rFonts w:ascii="Lucida Grande" w:hAnsi="Lucida Grande" w:hint="eastAsia"/>
                <w:color w:val="323333"/>
              </w:rPr>
              <w:t>》與《動物農莊》。</w:t>
            </w:r>
          </w:p>
        </w:tc>
      </w:tr>
      <w:tr w:rsidR="00EB27BF" w:rsidRPr="00BF328A" w:rsidTr="00BF328A">
        <w:tc>
          <w:tcPr>
            <w:tcW w:w="2587" w:type="dxa"/>
          </w:tcPr>
          <w:p w:rsidR="00EB27BF" w:rsidRPr="00BF328A" w:rsidRDefault="00EB27BF" w:rsidP="00BF328A">
            <w:pPr>
              <w:pStyle w:val="NormalWeb"/>
              <w:spacing w:before="0" w:beforeAutospacing="0" w:after="0" w:afterAutospacing="0"/>
              <w:rPr>
                <w:rFonts w:ascii="Lucida Grande" w:hAnsi="Lucida Grande"/>
                <w:color w:val="323333"/>
              </w:rPr>
            </w:pPr>
            <w:r w:rsidRPr="00BF328A">
              <w:rPr>
                <w:rFonts w:ascii="Lucida Grande" w:hAnsi="Lucida Grande"/>
                <w:color w:val="323333"/>
              </w:rPr>
              <w:t>104</w:t>
            </w:r>
            <w:r w:rsidRPr="00BF328A">
              <w:rPr>
                <w:rFonts w:ascii="Lucida Grande" w:hAnsi="Lucida Grande" w:hint="eastAsia"/>
                <w:color w:val="323333"/>
              </w:rPr>
              <w:t>年</w:t>
            </w:r>
            <w:r w:rsidRPr="00BF328A">
              <w:rPr>
                <w:rFonts w:ascii="Lucida Grande" w:hAnsi="Lucida Grande"/>
                <w:color w:val="323333"/>
              </w:rPr>
              <w:t>9</w:t>
            </w:r>
            <w:r w:rsidRPr="00BF328A">
              <w:rPr>
                <w:rFonts w:ascii="Lucida Grande" w:hAnsi="Lucida Grande" w:hint="eastAsia"/>
                <w:color w:val="323333"/>
              </w:rPr>
              <w:t>月</w:t>
            </w:r>
            <w:r w:rsidRPr="00BF328A">
              <w:rPr>
                <w:rFonts w:ascii="Lucida Grande" w:hAnsi="Lucida Grande"/>
                <w:color w:val="323333"/>
              </w:rPr>
              <w:t>5</w:t>
            </w:r>
            <w:r w:rsidRPr="00BF328A">
              <w:rPr>
                <w:rFonts w:ascii="Lucida Grande" w:hAnsi="Lucida Grande" w:hint="eastAsia"/>
                <w:color w:val="323333"/>
              </w:rPr>
              <w:t>日、</w:t>
            </w:r>
          </w:p>
          <w:p w:rsidR="00EB27BF" w:rsidRPr="00BF328A" w:rsidRDefault="00EB27BF" w:rsidP="00BF328A">
            <w:pPr>
              <w:pStyle w:val="NormalWeb"/>
              <w:spacing w:before="0" w:beforeAutospacing="0" w:after="0" w:afterAutospacing="0"/>
              <w:rPr>
                <w:rFonts w:ascii="Lucida Grande" w:hAnsi="Lucida Grande"/>
                <w:color w:val="323333"/>
              </w:rPr>
            </w:pPr>
            <w:r w:rsidRPr="00BF328A">
              <w:rPr>
                <w:rFonts w:ascii="Lucida Grande" w:hAnsi="Lucida Grande"/>
                <w:color w:val="323333"/>
              </w:rPr>
              <w:t>104</w:t>
            </w:r>
            <w:r w:rsidRPr="00BF328A">
              <w:rPr>
                <w:rFonts w:ascii="Lucida Grande" w:hAnsi="Lucida Grande" w:hint="eastAsia"/>
                <w:color w:val="323333"/>
              </w:rPr>
              <w:t>年</w:t>
            </w:r>
            <w:r w:rsidRPr="00BF328A">
              <w:rPr>
                <w:rFonts w:ascii="Lucida Grande" w:hAnsi="Lucida Grande"/>
                <w:color w:val="323333"/>
              </w:rPr>
              <w:t>10</w:t>
            </w:r>
            <w:r w:rsidRPr="00BF328A">
              <w:rPr>
                <w:rFonts w:ascii="Lucida Grande" w:hAnsi="Lucida Grande" w:hint="eastAsia"/>
                <w:color w:val="323333"/>
              </w:rPr>
              <w:t>月</w:t>
            </w:r>
            <w:r w:rsidRPr="00BF328A">
              <w:rPr>
                <w:rFonts w:ascii="Lucida Grande" w:hAnsi="Lucida Grande"/>
                <w:color w:val="323333"/>
              </w:rPr>
              <w:t>3</w:t>
            </w:r>
            <w:r w:rsidRPr="00BF328A">
              <w:rPr>
                <w:rFonts w:ascii="Lucida Grande" w:hAnsi="Lucida Grande" w:hint="eastAsia"/>
                <w:color w:val="323333"/>
              </w:rPr>
              <w:t>日、</w:t>
            </w:r>
          </w:p>
          <w:p w:rsidR="00EB27BF" w:rsidRPr="00BF328A" w:rsidRDefault="00EB27BF" w:rsidP="00BF328A">
            <w:pPr>
              <w:pStyle w:val="NormalWeb"/>
              <w:spacing w:before="0" w:beforeAutospacing="0" w:after="0" w:afterAutospacing="0"/>
              <w:rPr>
                <w:rFonts w:ascii="Lucida Grande" w:hAnsi="Lucida Grande"/>
                <w:color w:val="323333"/>
              </w:rPr>
            </w:pPr>
            <w:r w:rsidRPr="00BF328A">
              <w:rPr>
                <w:rFonts w:ascii="Lucida Grande" w:hAnsi="Lucida Grande"/>
                <w:color w:val="323333"/>
              </w:rPr>
              <w:t>104</w:t>
            </w:r>
            <w:r w:rsidRPr="00BF328A">
              <w:rPr>
                <w:rFonts w:ascii="Lucida Grande" w:hAnsi="Lucida Grande" w:hint="eastAsia"/>
                <w:color w:val="323333"/>
              </w:rPr>
              <w:t>年</w:t>
            </w:r>
            <w:r w:rsidRPr="00BF328A">
              <w:rPr>
                <w:rFonts w:ascii="Lucida Grande" w:hAnsi="Lucida Grande"/>
                <w:color w:val="323333"/>
              </w:rPr>
              <w:t>11</w:t>
            </w:r>
            <w:r w:rsidRPr="00BF328A">
              <w:rPr>
                <w:rFonts w:ascii="Lucida Grande" w:hAnsi="Lucida Grande" w:hint="eastAsia"/>
                <w:color w:val="323333"/>
              </w:rPr>
              <w:t>月</w:t>
            </w:r>
            <w:r w:rsidRPr="00BF328A">
              <w:rPr>
                <w:rFonts w:ascii="Lucida Grande" w:hAnsi="Lucida Grande"/>
                <w:color w:val="323333"/>
              </w:rPr>
              <w:t>7</w:t>
            </w:r>
            <w:r w:rsidRPr="00BF328A">
              <w:rPr>
                <w:rFonts w:ascii="Lucida Grande" w:hAnsi="Lucida Grande" w:hint="eastAsia"/>
                <w:color w:val="323333"/>
              </w:rPr>
              <w:t>日、</w:t>
            </w:r>
          </w:p>
          <w:p w:rsidR="00EB27BF" w:rsidRPr="00BF328A" w:rsidRDefault="00EB27BF" w:rsidP="00BF328A">
            <w:pPr>
              <w:pStyle w:val="NormalWeb"/>
              <w:spacing w:before="0" w:beforeAutospacing="0" w:after="0" w:afterAutospacing="0"/>
              <w:rPr>
                <w:rFonts w:ascii="Lucida Grande" w:hAnsi="Lucida Grande"/>
                <w:color w:val="323333"/>
              </w:rPr>
            </w:pPr>
            <w:r w:rsidRPr="00BF328A">
              <w:rPr>
                <w:rFonts w:ascii="Lucida Grande" w:hAnsi="Lucida Grande"/>
                <w:color w:val="323333"/>
              </w:rPr>
              <w:t>104</w:t>
            </w:r>
            <w:r w:rsidRPr="00BF328A">
              <w:rPr>
                <w:rFonts w:ascii="Lucida Grande" w:hAnsi="Lucida Grande" w:hint="eastAsia"/>
                <w:color w:val="323333"/>
              </w:rPr>
              <w:t>年</w:t>
            </w:r>
            <w:r w:rsidRPr="00BF328A">
              <w:rPr>
                <w:rFonts w:ascii="Lucida Grande" w:hAnsi="Lucida Grande"/>
                <w:color w:val="323333"/>
              </w:rPr>
              <w:t>12</w:t>
            </w:r>
            <w:r w:rsidRPr="00BF328A">
              <w:rPr>
                <w:rFonts w:ascii="Lucida Grande" w:hAnsi="Lucida Grande" w:hint="eastAsia"/>
                <w:color w:val="323333"/>
              </w:rPr>
              <w:t>月</w:t>
            </w:r>
            <w:r w:rsidRPr="00BF328A">
              <w:rPr>
                <w:rFonts w:ascii="Lucida Grande" w:hAnsi="Lucida Grande"/>
                <w:color w:val="323333"/>
              </w:rPr>
              <w:t>5</w:t>
            </w:r>
            <w:r w:rsidRPr="00BF328A">
              <w:rPr>
                <w:rFonts w:ascii="Lucida Grande" w:hAnsi="Lucida Grande" w:hint="eastAsia"/>
                <w:color w:val="323333"/>
              </w:rPr>
              <w:t>日</w:t>
            </w:r>
          </w:p>
          <w:p w:rsidR="00EB27BF" w:rsidRPr="00BF328A" w:rsidRDefault="00EB27BF" w:rsidP="00BF328A">
            <w:pPr>
              <w:pStyle w:val="NormalWeb"/>
              <w:spacing w:before="0" w:beforeAutospacing="0" w:after="0" w:afterAutospacing="0"/>
              <w:rPr>
                <w:rFonts w:ascii="Lucida Grande" w:hAnsi="Lucida Grande"/>
                <w:color w:val="323333"/>
              </w:rPr>
            </w:pPr>
            <w:r w:rsidRPr="00BF328A">
              <w:rPr>
                <w:rFonts w:ascii="Lucida Grande" w:hAnsi="Lucida Grande"/>
                <w:color w:val="323333"/>
              </w:rPr>
              <w:t>10:00~12:30</w:t>
            </w:r>
          </w:p>
        </w:tc>
        <w:tc>
          <w:tcPr>
            <w:tcW w:w="2557" w:type="dxa"/>
            <w:vAlign w:val="center"/>
          </w:tcPr>
          <w:p w:rsidR="00EB27BF" w:rsidRPr="00BF328A" w:rsidRDefault="00EB27BF" w:rsidP="00BF328A">
            <w:pPr>
              <w:pStyle w:val="NormalWeb"/>
              <w:spacing w:before="0" w:beforeAutospacing="0" w:after="0" w:afterAutospacing="0"/>
              <w:jc w:val="both"/>
              <w:rPr>
                <w:rFonts w:ascii="Lucida Grande" w:hAnsi="Lucida Grande"/>
                <w:color w:val="323333"/>
              </w:rPr>
            </w:pPr>
            <w:r w:rsidRPr="00BF328A">
              <w:rPr>
                <w:rFonts w:ascii="Lucida Grande" w:hAnsi="Lucida Grande" w:hint="eastAsia"/>
                <w:color w:val="323333"/>
              </w:rPr>
              <w:t>桃園市政府文化局地下室</w:t>
            </w:r>
            <w:r w:rsidRPr="00BF328A">
              <w:rPr>
                <w:rFonts w:ascii="Lucida Grande" w:hAnsi="Lucida Grande"/>
                <w:color w:val="323333"/>
              </w:rPr>
              <w:t>1</w:t>
            </w:r>
            <w:r w:rsidRPr="00BF328A">
              <w:rPr>
                <w:rFonts w:ascii="Lucida Grande" w:hAnsi="Lucida Grande" w:hint="eastAsia"/>
                <w:color w:val="323333"/>
              </w:rPr>
              <w:t>樓家具博物館視聽室。</w:t>
            </w:r>
          </w:p>
        </w:tc>
        <w:tc>
          <w:tcPr>
            <w:tcW w:w="2923" w:type="dxa"/>
          </w:tcPr>
          <w:p w:rsidR="00EB27BF" w:rsidRPr="00BF328A" w:rsidRDefault="00EB27BF" w:rsidP="00BF328A">
            <w:pPr>
              <w:pStyle w:val="NormalWeb"/>
              <w:spacing w:before="0" w:beforeAutospacing="0" w:after="0" w:afterAutospacing="0"/>
              <w:rPr>
                <w:rFonts w:ascii="Lucida Grande" w:hAnsi="Lucida Grande"/>
                <w:color w:val="323333"/>
              </w:rPr>
            </w:pPr>
            <w:r w:rsidRPr="00BF328A">
              <w:rPr>
                <w:rFonts w:ascii="Lucida Grande" w:hAnsi="Lucida Grande" w:hint="eastAsia"/>
                <w:color w:val="323333"/>
              </w:rPr>
              <w:t>自</w:t>
            </w:r>
            <w:r w:rsidRPr="00BF328A">
              <w:rPr>
                <w:rFonts w:ascii="Lucida Grande" w:hAnsi="Lucida Grande"/>
                <w:color w:val="323333"/>
              </w:rPr>
              <w:t>9</w:t>
            </w:r>
            <w:r w:rsidRPr="00BF328A">
              <w:rPr>
                <w:rFonts w:ascii="Lucida Grande" w:hAnsi="Lucida Grande" w:hint="eastAsia"/>
                <w:color w:val="323333"/>
              </w:rPr>
              <w:t>月起，每月都由參加同學自選一本符合本課宗旨的中外名著，提出報告與討論。</w:t>
            </w:r>
          </w:p>
        </w:tc>
      </w:tr>
    </w:tbl>
    <w:p w:rsidR="00EB27BF" w:rsidRPr="00094946" w:rsidRDefault="00EB27BF">
      <w:r w:rsidRPr="006D1127">
        <w:rPr>
          <w:noProof/>
        </w:rPr>
        <w:pict>
          <v:shape id="圖片 2" o:spid="_x0000_i1028" type="#_x0000_t75" style="width:45pt;height:68.4pt;visibility:visible">
            <v:imagedata r:id="rId8" o:title=""/>
          </v:shape>
        </w:pict>
      </w:r>
    </w:p>
    <w:sectPr w:rsidR="00EB27BF" w:rsidRPr="00094946" w:rsidSect="00094946">
      <w:pgSz w:w="11906" w:h="16838"/>
      <w:pgMar w:top="284" w:right="849" w:bottom="426" w:left="993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27BF" w:rsidRDefault="00EB27BF" w:rsidP="00392F31">
      <w:r>
        <w:separator/>
      </w:r>
    </w:p>
  </w:endnote>
  <w:endnote w:type="continuationSeparator" w:id="0">
    <w:p w:rsidR="00EB27BF" w:rsidRDefault="00EB27BF" w:rsidP="00392F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少女文字 Std W7">
    <w:altName w:val="華康少女文字W3"/>
    <w:panose1 w:val="00000000000000000000"/>
    <w:charset w:val="88"/>
    <w:family w:val="decorative"/>
    <w:notTrueType/>
    <w:pitch w:val="variable"/>
    <w:sig w:usb0="00000001" w:usb1="08080000" w:usb2="00000010" w:usb3="00000000" w:csb0="00100000" w:csb1="00000000"/>
  </w:font>
  <w:font w:name="Lucida Grand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27BF" w:rsidRDefault="00EB27BF" w:rsidP="00392F31">
      <w:r>
        <w:separator/>
      </w:r>
    </w:p>
  </w:footnote>
  <w:footnote w:type="continuationSeparator" w:id="0">
    <w:p w:rsidR="00EB27BF" w:rsidRDefault="00EB27BF" w:rsidP="00392F3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94946"/>
    <w:rsid w:val="00094946"/>
    <w:rsid w:val="000F63DA"/>
    <w:rsid w:val="001019BC"/>
    <w:rsid w:val="0034254F"/>
    <w:rsid w:val="00392F31"/>
    <w:rsid w:val="00571C31"/>
    <w:rsid w:val="00602EE5"/>
    <w:rsid w:val="006D1127"/>
    <w:rsid w:val="007266F7"/>
    <w:rsid w:val="009540C0"/>
    <w:rsid w:val="00A26D0C"/>
    <w:rsid w:val="00B71B71"/>
    <w:rsid w:val="00B80DC3"/>
    <w:rsid w:val="00BF328A"/>
    <w:rsid w:val="00C54252"/>
    <w:rsid w:val="00C93F28"/>
    <w:rsid w:val="00D83AD1"/>
    <w:rsid w:val="00E0231B"/>
    <w:rsid w:val="00EB1BBF"/>
    <w:rsid w:val="00EB27BF"/>
    <w:rsid w:val="00FE2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4946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0949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table" w:styleId="TableGrid">
    <w:name w:val="Table Grid"/>
    <w:basedOn w:val="TableNormal"/>
    <w:uiPriority w:val="99"/>
    <w:rsid w:val="00094946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094946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94946"/>
    <w:rPr>
      <w:rFonts w:ascii="Cambria" w:eastAsia="新細明體" w:hAnsi="Cambria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rsid w:val="00392F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92F31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rsid w:val="00392F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92F31"/>
    <w:rPr>
      <w:rFonts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125</Words>
  <Characters>718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桃園青少年哲學俱樂部系列活動簡章 </dc:title>
  <dc:subject/>
  <dc:creator>brandnew0706</dc:creator>
  <cp:keywords/>
  <dc:description/>
  <cp:lastModifiedBy>20120628A4</cp:lastModifiedBy>
  <cp:revision>2</cp:revision>
  <cp:lastPrinted>2015-04-16T02:25:00Z</cp:lastPrinted>
  <dcterms:created xsi:type="dcterms:W3CDTF">2015-05-06T09:16:00Z</dcterms:created>
  <dcterms:modified xsi:type="dcterms:W3CDTF">2015-05-06T09:16:00Z</dcterms:modified>
</cp:coreProperties>
</file>